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BC1A2D" w:rsidRDefault="00BC1A2D" w:rsidP="00893DA6">
      <w:bookmarkStart w:id="0" w:name="_GoBack"/>
      <w:bookmarkEnd w:id="0"/>
    </w:p>
    <w:p w14:paraId="0A37501D" w14:textId="77777777" w:rsidR="008F164E" w:rsidRDefault="008F164E" w:rsidP="00893DA6"/>
    <w:p w14:paraId="5DAB6C7B" w14:textId="44F83C90" w:rsidR="004D3089" w:rsidRPr="00AA0895" w:rsidRDefault="004D3089" w:rsidP="00C2064D">
      <w:pPr>
        <w:jc w:val="center"/>
        <w:rPr>
          <w:rFonts w:cs="Calibri"/>
          <w:b/>
          <w:sz w:val="28"/>
          <w:szCs w:val="28"/>
          <w:highlight w:val="yellow"/>
        </w:rPr>
      </w:pPr>
    </w:p>
    <w:p w14:paraId="02EB378F" w14:textId="03AE2ACA" w:rsidR="00C2064D" w:rsidRDefault="00E27169" w:rsidP="00893DA6">
      <w:pPr>
        <w:jc w:val="center"/>
        <w:rPr>
          <w:rFonts w:cs="Calibri"/>
          <w:b/>
          <w:sz w:val="28"/>
          <w:szCs w:val="28"/>
        </w:rPr>
      </w:pPr>
      <w:r>
        <w:rPr>
          <w:rFonts w:cs="Calibri"/>
          <w:b/>
          <w:noProof/>
          <w:sz w:val="28"/>
          <w:szCs w:val="28"/>
          <w:lang w:eastAsia="en-IE"/>
        </w:rPr>
        <w:drawing>
          <wp:inline distT="0" distB="0" distL="0" distR="0" wp14:anchorId="4BAC2CC6" wp14:editId="273E73E9">
            <wp:extent cx="2781935" cy="1275715"/>
            <wp:effectExtent l="0" t="0" r="0" b="635"/>
            <wp:docPr id="2" name="Picture 2" descr="C:\Users\mmcdonnell.PFEC\AppData\Local\Microsoft\Windows\INetCache\Content.MSO\8F352FC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mcdonnell.PFEC\AppData\Local\Microsoft\Windows\INetCache\Content.MSO\8F352FC7.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81935" cy="1275715"/>
                    </a:xfrm>
                    <a:prstGeom prst="rect">
                      <a:avLst/>
                    </a:prstGeom>
                    <a:noFill/>
                    <a:ln>
                      <a:noFill/>
                    </a:ln>
                  </pic:spPr>
                </pic:pic>
              </a:graphicData>
            </a:graphic>
          </wp:inline>
        </w:drawing>
      </w:r>
      <w:r>
        <w:rPr>
          <w:rFonts w:cs="Calibri"/>
          <w:color w:val="000000"/>
          <w:shd w:val="clear" w:color="auto" w:fill="FFFF00"/>
        </w:rPr>
        <w:br/>
      </w:r>
    </w:p>
    <w:p w14:paraId="722DE532" w14:textId="77777777" w:rsidR="008F164E" w:rsidRPr="005E3CE9" w:rsidRDefault="004A0AE0" w:rsidP="00893DA6">
      <w:pPr>
        <w:jc w:val="center"/>
        <w:rPr>
          <w:rFonts w:cs="Calibri"/>
          <w:b/>
          <w:sz w:val="28"/>
          <w:szCs w:val="28"/>
        </w:rPr>
      </w:pPr>
      <w:r>
        <w:rPr>
          <w:rFonts w:cs="Calibri"/>
          <w:b/>
          <w:sz w:val="28"/>
          <w:szCs w:val="28"/>
        </w:rPr>
        <w:t>Laois and Offaly ETB</w:t>
      </w:r>
    </w:p>
    <w:p w14:paraId="1E21A92B" w14:textId="77777777" w:rsidR="008F164E" w:rsidRPr="005E3CE9" w:rsidRDefault="008F164E" w:rsidP="00893DA6">
      <w:pPr>
        <w:jc w:val="center"/>
        <w:rPr>
          <w:rFonts w:cs="Calibri"/>
          <w:b/>
          <w:sz w:val="28"/>
          <w:szCs w:val="28"/>
        </w:rPr>
      </w:pPr>
      <w:r w:rsidRPr="005E3CE9">
        <w:rPr>
          <w:rFonts w:cs="Calibri"/>
          <w:b/>
          <w:sz w:val="28"/>
          <w:szCs w:val="28"/>
        </w:rPr>
        <w:t xml:space="preserve">Programme Module for </w:t>
      </w:r>
    </w:p>
    <w:p w14:paraId="6E26504A" w14:textId="77777777" w:rsidR="008F164E" w:rsidRPr="005E3CE9" w:rsidRDefault="002F1F7F" w:rsidP="00893DA6">
      <w:pPr>
        <w:jc w:val="center"/>
        <w:rPr>
          <w:rFonts w:cs="Calibri"/>
          <w:b/>
          <w:sz w:val="28"/>
          <w:szCs w:val="28"/>
        </w:rPr>
      </w:pPr>
      <w:r>
        <w:rPr>
          <w:rFonts w:cs="Calibri"/>
          <w:b/>
          <w:sz w:val="28"/>
          <w:szCs w:val="28"/>
        </w:rPr>
        <w:t>Team</w:t>
      </w:r>
      <w:r w:rsidR="006B086C">
        <w:rPr>
          <w:rFonts w:cs="Calibri"/>
          <w:b/>
          <w:sz w:val="28"/>
          <w:szCs w:val="28"/>
        </w:rPr>
        <w:t xml:space="preserve"> W</w:t>
      </w:r>
      <w:r>
        <w:rPr>
          <w:rFonts w:cs="Calibri"/>
          <w:b/>
          <w:sz w:val="28"/>
          <w:szCs w:val="28"/>
        </w:rPr>
        <w:t>orking</w:t>
      </w:r>
    </w:p>
    <w:p w14:paraId="6A05A809" w14:textId="77777777" w:rsidR="008F164E" w:rsidRPr="005E3CE9" w:rsidRDefault="008F164E" w:rsidP="00893DA6">
      <w:pPr>
        <w:jc w:val="center"/>
        <w:rPr>
          <w:rFonts w:cs="Calibri"/>
          <w:b/>
          <w:sz w:val="28"/>
          <w:szCs w:val="28"/>
        </w:rPr>
      </w:pPr>
    </w:p>
    <w:p w14:paraId="705B1A8B" w14:textId="77777777" w:rsidR="008F164E" w:rsidRPr="005E3CE9" w:rsidRDefault="00C1668B" w:rsidP="00893DA6">
      <w:pPr>
        <w:jc w:val="center"/>
        <w:rPr>
          <w:rFonts w:cs="Calibri"/>
          <w:b/>
          <w:sz w:val="28"/>
          <w:szCs w:val="28"/>
        </w:rPr>
      </w:pPr>
      <w:r>
        <w:rPr>
          <w:rFonts w:cs="Calibri"/>
          <w:b/>
          <w:sz w:val="28"/>
          <w:szCs w:val="28"/>
        </w:rPr>
        <w:t>l</w:t>
      </w:r>
      <w:r w:rsidR="008F164E" w:rsidRPr="005E3CE9">
        <w:rPr>
          <w:rFonts w:cs="Calibri"/>
          <w:b/>
          <w:sz w:val="28"/>
          <w:szCs w:val="28"/>
        </w:rPr>
        <w:t xml:space="preserve">eading to </w:t>
      </w:r>
    </w:p>
    <w:p w14:paraId="21ADA623" w14:textId="77777777" w:rsidR="008F164E" w:rsidRPr="005E3CE9" w:rsidRDefault="00015C17" w:rsidP="00893DA6">
      <w:pPr>
        <w:jc w:val="center"/>
        <w:rPr>
          <w:rFonts w:cs="Calibri"/>
          <w:b/>
          <w:sz w:val="28"/>
          <w:szCs w:val="28"/>
        </w:rPr>
      </w:pPr>
      <w:r w:rsidRPr="005E3CE9">
        <w:rPr>
          <w:rFonts w:cs="Calibri"/>
          <w:b/>
          <w:sz w:val="28"/>
          <w:szCs w:val="28"/>
        </w:rPr>
        <w:t>Level 5</w:t>
      </w:r>
      <w:r w:rsidR="008F164E" w:rsidRPr="005E3CE9">
        <w:rPr>
          <w:rFonts w:cs="Calibri"/>
          <w:b/>
          <w:sz w:val="28"/>
          <w:szCs w:val="28"/>
        </w:rPr>
        <w:t xml:space="preserve"> </w:t>
      </w:r>
      <w:r w:rsidR="004A0AE0">
        <w:rPr>
          <w:rFonts w:cs="Calibri"/>
          <w:b/>
          <w:sz w:val="28"/>
          <w:szCs w:val="28"/>
        </w:rPr>
        <w:t>QQI</w:t>
      </w:r>
      <w:r w:rsidR="008F164E" w:rsidRPr="005E3CE9">
        <w:rPr>
          <w:rFonts w:cs="Calibri"/>
          <w:b/>
          <w:sz w:val="28"/>
          <w:szCs w:val="28"/>
        </w:rPr>
        <w:t xml:space="preserve">  </w:t>
      </w:r>
    </w:p>
    <w:p w14:paraId="050AF8EA" w14:textId="77777777" w:rsidR="00C2064D" w:rsidRDefault="004D3089" w:rsidP="00893DA6">
      <w:pPr>
        <w:jc w:val="center"/>
        <w:rPr>
          <w:rFonts w:cs="Calibri"/>
          <w:b/>
          <w:sz w:val="28"/>
          <w:szCs w:val="28"/>
        </w:rPr>
      </w:pPr>
      <w:r w:rsidRPr="005E3CE9">
        <w:rPr>
          <w:rFonts w:cs="Calibri"/>
          <w:b/>
          <w:sz w:val="28"/>
          <w:szCs w:val="28"/>
        </w:rPr>
        <w:t>Team</w:t>
      </w:r>
      <w:r w:rsidR="006B086C">
        <w:rPr>
          <w:rFonts w:cs="Calibri"/>
          <w:b/>
          <w:sz w:val="28"/>
          <w:szCs w:val="28"/>
        </w:rPr>
        <w:t xml:space="preserve"> W</w:t>
      </w:r>
      <w:r w:rsidRPr="005E3CE9">
        <w:rPr>
          <w:rFonts w:cs="Calibri"/>
          <w:b/>
          <w:sz w:val="28"/>
          <w:szCs w:val="28"/>
        </w:rPr>
        <w:t>orking</w:t>
      </w:r>
      <w:r w:rsidR="002F1F7F">
        <w:rPr>
          <w:rFonts w:cs="Calibri"/>
          <w:b/>
          <w:sz w:val="28"/>
          <w:szCs w:val="28"/>
        </w:rPr>
        <w:t xml:space="preserve"> </w:t>
      </w:r>
      <w:r w:rsidRPr="005E3CE9">
        <w:rPr>
          <w:rFonts w:cs="Calibri"/>
          <w:b/>
          <w:sz w:val="28"/>
          <w:szCs w:val="28"/>
        </w:rPr>
        <w:t>5N1367</w:t>
      </w:r>
    </w:p>
    <w:p w14:paraId="5A39BBE3" w14:textId="77777777" w:rsidR="00C2064D" w:rsidRDefault="00C2064D" w:rsidP="00C2064D">
      <w:pPr>
        <w:tabs>
          <w:tab w:val="left" w:pos="5895"/>
        </w:tabs>
        <w:rPr>
          <w:rFonts w:cs="Calibri"/>
          <w:sz w:val="28"/>
          <w:szCs w:val="28"/>
        </w:rPr>
      </w:pPr>
      <w:r>
        <w:rPr>
          <w:rFonts w:cs="Calibri"/>
          <w:sz w:val="28"/>
          <w:szCs w:val="28"/>
        </w:rPr>
        <w:tab/>
      </w:r>
    </w:p>
    <w:p w14:paraId="41C8F396" w14:textId="77777777" w:rsidR="008F164E" w:rsidRDefault="00C2064D" w:rsidP="00C2064D">
      <w:pPr>
        <w:tabs>
          <w:tab w:val="left" w:pos="5895"/>
        </w:tabs>
        <w:rPr>
          <w:rFonts w:cs="Calibri"/>
          <w:sz w:val="28"/>
          <w:szCs w:val="28"/>
        </w:rPr>
      </w:pPr>
      <w:r>
        <w:rPr>
          <w:rFonts w:cs="Calibri"/>
          <w:sz w:val="28"/>
          <w:szCs w:val="28"/>
        </w:rPr>
        <w:tab/>
      </w:r>
    </w:p>
    <w:p w14:paraId="72A3D3EC" w14:textId="77777777" w:rsidR="00352DC1" w:rsidRDefault="00352DC1" w:rsidP="00C2064D">
      <w:pPr>
        <w:tabs>
          <w:tab w:val="left" w:pos="5895"/>
        </w:tabs>
        <w:rPr>
          <w:rFonts w:cs="Calibri"/>
          <w:sz w:val="28"/>
          <w:szCs w:val="28"/>
        </w:rPr>
      </w:pPr>
    </w:p>
    <w:p w14:paraId="0D0B940D" w14:textId="77777777" w:rsidR="00352DC1" w:rsidRDefault="00352DC1" w:rsidP="00C2064D">
      <w:pPr>
        <w:tabs>
          <w:tab w:val="left" w:pos="5895"/>
        </w:tabs>
        <w:rPr>
          <w:rFonts w:cs="Calibri"/>
          <w:sz w:val="28"/>
          <w:szCs w:val="28"/>
        </w:rPr>
      </w:pPr>
    </w:p>
    <w:p w14:paraId="0E27B00A" w14:textId="77777777" w:rsidR="00352DC1" w:rsidRDefault="00352DC1" w:rsidP="00C2064D">
      <w:pPr>
        <w:tabs>
          <w:tab w:val="left" w:pos="5895"/>
        </w:tabs>
        <w:rPr>
          <w:rFonts w:cs="Calibri"/>
          <w:sz w:val="28"/>
          <w:szCs w:val="28"/>
        </w:rPr>
      </w:pPr>
    </w:p>
    <w:p w14:paraId="60061E4C" w14:textId="77777777" w:rsidR="00352DC1" w:rsidRDefault="00352DC1" w:rsidP="00C2064D">
      <w:pPr>
        <w:tabs>
          <w:tab w:val="left" w:pos="5895"/>
        </w:tabs>
        <w:rPr>
          <w:rFonts w:cs="Calibri"/>
          <w:sz w:val="28"/>
          <w:szCs w:val="28"/>
        </w:rPr>
      </w:pPr>
    </w:p>
    <w:p w14:paraId="44EAFD9C" w14:textId="77777777" w:rsidR="00352DC1" w:rsidRDefault="00352DC1" w:rsidP="00C2064D">
      <w:pPr>
        <w:tabs>
          <w:tab w:val="left" w:pos="5895"/>
        </w:tabs>
        <w:rPr>
          <w:rFonts w:cs="Calibri"/>
          <w:sz w:val="28"/>
          <w:szCs w:val="28"/>
        </w:rPr>
      </w:pPr>
    </w:p>
    <w:p w14:paraId="4B94D5A5" w14:textId="77777777" w:rsidR="00352DC1" w:rsidRDefault="00352DC1" w:rsidP="00C2064D">
      <w:pPr>
        <w:tabs>
          <w:tab w:val="left" w:pos="5895"/>
        </w:tabs>
        <w:rPr>
          <w:rFonts w:cs="Calibri"/>
          <w:sz w:val="28"/>
          <w:szCs w:val="28"/>
        </w:rPr>
      </w:pPr>
    </w:p>
    <w:p w14:paraId="3DEEC669" w14:textId="77777777" w:rsidR="00352DC1" w:rsidRDefault="00352DC1" w:rsidP="00C2064D">
      <w:pPr>
        <w:tabs>
          <w:tab w:val="left" w:pos="5895"/>
        </w:tabs>
        <w:rPr>
          <w:rFonts w:cs="Calibri"/>
          <w:sz w:val="28"/>
          <w:szCs w:val="28"/>
        </w:rPr>
      </w:pPr>
    </w:p>
    <w:p w14:paraId="3656B9AB" w14:textId="77777777" w:rsidR="00352DC1" w:rsidRDefault="00352DC1" w:rsidP="00C2064D">
      <w:pPr>
        <w:tabs>
          <w:tab w:val="left" w:pos="5895"/>
        </w:tabs>
        <w:rPr>
          <w:rFonts w:cs="Calibri"/>
          <w:sz w:val="28"/>
          <w:szCs w:val="28"/>
        </w:rPr>
      </w:pPr>
    </w:p>
    <w:p w14:paraId="45FB0818" w14:textId="77777777" w:rsidR="00352DC1" w:rsidRDefault="00352DC1" w:rsidP="00C2064D">
      <w:pPr>
        <w:tabs>
          <w:tab w:val="left" w:pos="5895"/>
        </w:tabs>
        <w:rPr>
          <w:rFonts w:cs="Calibri"/>
          <w:sz w:val="28"/>
          <w:szCs w:val="28"/>
        </w:rPr>
      </w:pPr>
    </w:p>
    <w:p w14:paraId="08EC1953" w14:textId="77777777" w:rsidR="00352DC1" w:rsidRPr="00352DC1" w:rsidRDefault="00352DC1" w:rsidP="00352DC1">
      <w:pPr>
        <w:pStyle w:val="Heading2"/>
        <w:rPr>
          <w:sz w:val="24"/>
        </w:rPr>
      </w:pPr>
      <w:r w:rsidRPr="00352DC1">
        <w:rPr>
          <w:sz w:val="24"/>
        </w:rPr>
        <w:t>Version L</w:t>
      </w:r>
      <w:r w:rsidR="00E15F14">
        <w:rPr>
          <w:sz w:val="24"/>
        </w:rPr>
        <w:t>og for this component</w:t>
      </w:r>
    </w:p>
    <w:p w14:paraId="1795D755" w14:textId="77777777" w:rsidR="00352DC1" w:rsidRDefault="00352DC1" w:rsidP="00C2064D">
      <w:pPr>
        <w:tabs>
          <w:tab w:val="left" w:pos="5895"/>
        </w:tabs>
        <w:rPr>
          <w:rFonts w:cs="Calibri"/>
          <w:sz w:val="28"/>
          <w:szCs w:val="28"/>
        </w:rPr>
      </w:pPr>
      <w:r w:rsidRPr="00352DC1">
        <w:rPr>
          <w:rFonts w:cs="Calibri"/>
          <w:sz w:val="24"/>
          <w:szCs w:val="28"/>
        </w:rPr>
        <w:t>The most recent change and version is</w:t>
      </w:r>
      <w:r>
        <w:rPr>
          <w:rFonts w:cs="Calibri"/>
          <w:sz w:val="24"/>
          <w:szCs w:val="28"/>
        </w:rPr>
        <w:t xml:space="preserve"> highlighted and</w:t>
      </w:r>
      <w:r w:rsidRPr="00352DC1">
        <w:rPr>
          <w:rFonts w:cs="Calibri"/>
          <w:sz w:val="24"/>
          <w:szCs w:val="28"/>
        </w:rPr>
        <w:t xml:space="preserve"> listed first. This is the version you should use in your deliv</w:t>
      </w:r>
      <w:r w:rsidR="00E15F14">
        <w:rPr>
          <w:rFonts w:cs="Calibri"/>
          <w:sz w:val="24"/>
          <w:szCs w:val="28"/>
        </w:rPr>
        <w:t>ery of the component</w:t>
      </w:r>
      <w:r>
        <w:rPr>
          <w:rFonts w:cs="Calibri"/>
          <w:sz w:val="28"/>
          <w:szCs w:val="28"/>
        </w:rPr>
        <w:t>.</w:t>
      </w: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5"/>
        <w:gridCol w:w="1718"/>
        <w:gridCol w:w="6233"/>
      </w:tblGrid>
      <w:tr w:rsidR="00352DC1" w:rsidRPr="00594D78" w14:paraId="0D9B604B" w14:textId="77777777" w:rsidTr="4A6F24FC">
        <w:tc>
          <w:tcPr>
            <w:tcW w:w="1065" w:type="dxa"/>
            <w:shd w:val="clear" w:color="auto" w:fill="auto"/>
          </w:tcPr>
          <w:p w14:paraId="3484FFE5" w14:textId="77777777" w:rsidR="00352DC1" w:rsidRPr="00594D78" w:rsidRDefault="00352DC1" w:rsidP="00594D78">
            <w:pPr>
              <w:tabs>
                <w:tab w:val="left" w:pos="5895"/>
              </w:tabs>
              <w:rPr>
                <w:rFonts w:cs="Calibri"/>
                <w:b/>
                <w:sz w:val="24"/>
                <w:szCs w:val="28"/>
              </w:rPr>
            </w:pPr>
            <w:r w:rsidRPr="00594D78">
              <w:rPr>
                <w:rFonts w:cs="Calibri"/>
                <w:b/>
                <w:sz w:val="24"/>
                <w:szCs w:val="28"/>
              </w:rPr>
              <w:t xml:space="preserve">Version </w:t>
            </w:r>
          </w:p>
        </w:tc>
        <w:tc>
          <w:tcPr>
            <w:tcW w:w="1718" w:type="dxa"/>
            <w:shd w:val="clear" w:color="auto" w:fill="auto"/>
          </w:tcPr>
          <w:p w14:paraId="43C58A28" w14:textId="77777777" w:rsidR="00352DC1" w:rsidRPr="00594D78" w:rsidRDefault="00352DC1" w:rsidP="00594D78">
            <w:pPr>
              <w:tabs>
                <w:tab w:val="left" w:pos="5895"/>
              </w:tabs>
              <w:rPr>
                <w:rFonts w:cs="Calibri"/>
                <w:b/>
                <w:sz w:val="24"/>
                <w:szCs w:val="28"/>
              </w:rPr>
            </w:pPr>
            <w:r w:rsidRPr="00594D78">
              <w:rPr>
                <w:rFonts w:cs="Calibri"/>
                <w:b/>
                <w:sz w:val="24"/>
                <w:szCs w:val="28"/>
              </w:rPr>
              <w:t>Effective Date</w:t>
            </w:r>
          </w:p>
        </w:tc>
        <w:tc>
          <w:tcPr>
            <w:tcW w:w="6233" w:type="dxa"/>
            <w:shd w:val="clear" w:color="auto" w:fill="auto"/>
          </w:tcPr>
          <w:p w14:paraId="51F6C5CC" w14:textId="77777777" w:rsidR="00352DC1" w:rsidRPr="00594D78" w:rsidRDefault="00352DC1" w:rsidP="00594D78">
            <w:pPr>
              <w:tabs>
                <w:tab w:val="left" w:pos="5895"/>
              </w:tabs>
              <w:rPr>
                <w:rFonts w:cs="Calibri"/>
                <w:b/>
                <w:sz w:val="24"/>
                <w:szCs w:val="28"/>
              </w:rPr>
            </w:pPr>
            <w:r w:rsidRPr="00594D78">
              <w:rPr>
                <w:rFonts w:cs="Calibri"/>
                <w:b/>
                <w:sz w:val="24"/>
                <w:szCs w:val="28"/>
              </w:rPr>
              <w:t>Change</w:t>
            </w:r>
          </w:p>
        </w:tc>
      </w:tr>
      <w:tr w:rsidR="00352DC1" w:rsidRPr="00594D78" w14:paraId="1E066E4A" w14:textId="77777777" w:rsidTr="4A6F24FC">
        <w:tc>
          <w:tcPr>
            <w:tcW w:w="1065" w:type="dxa"/>
            <w:shd w:val="clear" w:color="auto" w:fill="auto"/>
          </w:tcPr>
          <w:p w14:paraId="2953FD37" w14:textId="77777777" w:rsidR="00352DC1" w:rsidRPr="00594D78" w:rsidRDefault="00352DC1" w:rsidP="00594D78">
            <w:pPr>
              <w:tabs>
                <w:tab w:val="left" w:pos="5895"/>
              </w:tabs>
              <w:rPr>
                <w:rFonts w:cs="Calibri"/>
                <w:sz w:val="24"/>
                <w:szCs w:val="28"/>
                <w:highlight w:val="yellow"/>
              </w:rPr>
            </w:pPr>
            <w:r w:rsidRPr="00594D78">
              <w:rPr>
                <w:rFonts w:cs="Calibri"/>
                <w:sz w:val="24"/>
                <w:szCs w:val="28"/>
                <w:highlight w:val="yellow"/>
              </w:rPr>
              <w:t>03</w:t>
            </w:r>
          </w:p>
        </w:tc>
        <w:tc>
          <w:tcPr>
            <w:tcW w:w="1718" w:type="dxa"/>
            <w:shd w:val="clear" w:color="auto" w:fill="auto"/>
          </w:tcPr>
          <w:p w14:paraId="58152961" w14:textId="77777777" w:rsidR="00352DC1" w:rsidRPr="00594D78" w:rsidRDefault="00352DC1" w:rsidP="00594D78">
            <w:pPr>
              <w:tabs>
                <w:tab w:val="left" w:pos="5895"/>
              </w:tabs>
              <w:rPr>
                <w:rFonts w:cs="Calibri"/>
                <w:sz w:val="24"/>
                <w:szCs w:val="28"/>
                <w:highlight w:val="yellow"/>
              </w:rPr>
            </w:pPr>
            <w:r w:rsidRPr="00594D78">
              <w:rPr>
                <w:rFonts w:cs="Calibri"/>
                <w:sz w:val="24"/>
                <w:szCs w:val="28"/>
                <w:highlight w:val="yellow"/>
              </w:rPr>
              <w:t>01/09/2022</w:t>
            </w:r>
          </w:p>
        </w:tc>
        <w:tc>
          <w:tcPr>
            <w:tcW w:w="6233" w:type="dxa"/>
            <w:shd w:val="clear" w:color="auto" w:fill="auto"/>
          </w:tcPr>
          <w:p w14:paraId="49C2D492" w14:textId="4DD7553F" w:rsidR="00352DC1" w:rsidRPr="00352DC1" w:rsidRDefault="00352DC1" w:rsidP="00594D78">
            <w:pPr>
              <w:spacing w:after="160" w:line="259" w:lineRule="auto"/>
            </w:pPr>
            <w:r w:rsidRPr="66219FCC">
              <w:rPr>
                <w:highlight w:val="yellow"/>
              </w:rPr>
              <w:t>Assessment 2- Skills Demonstration (40%). Marks for Assessment Criteria one have been reduced to 2.</w:t>
            </w:r>
            <w:r>
              <w:t xml:space="preserve"> </w:t>
            </w:r>
          </w:p>
          <w:p w14:paraId="42733C52" w14:textId="3E777FB0" w:rsidR="00352DC1" w:rsidRPr="00352DC1" w:rsidRDefault="6FA04310" w:rsidP="66219FCC">
            <w:pPr>
              <w:spacing w:after="160" w:line="259" w:lineRule="auto"/>
            </w:pPr>
            <w:r w:rsidRPr="66219FCC">
              <w:rPr>
                <w:highlight w:val="yellow"/>
              </w:rPr>
              <w:t>Inclusion of component version log.</w:t>
            </w:r>
            <w:r>
              <w:t xml:space="preserve"> </w:t>
            </w:r>
          </w:p>
        </w:tc>
      </w:tr>
      <w:tr w:rsidR="00352DC1" w:rsidRPr="00594D78" w14:paraId="347D8BEB" w14:textId="77777777" w:rsidTr="4A6F24FC">
        <w:tc>
          <w:tcPr>
            <w:tcW w:w="1065" w:type="dxa"/>
            <w:shd w:val="clear" w:color="auto" w:fill="auto"/>
          </w:tcPr>
          <w:p w14:paraId="385FFFD4" w14:textId="77777777" w:rsidR="00352DC1" w:rsidRPr="00594D78" w:rsidRDefault="00352DC1" w:rsidP="00594D78">
            <w:pPr>
              <w:tabs>
                <w:tab w:val="left" w:pos="5895"/>
              </w:tabs>
              <w:rPr>
                <w:rFonts w:cs="Calibri"/>
                <w:sz w:val="24"/>
                <w:szCs w:val="28"/>
              </w:rPr>
            </w:pPr>
            <w:r w:rsidRPr="00594D78">
              <w:rPr>
                <w:rFonts w:cs="Calibri"/>
                <w:sz w:val="24"/>
                <w:szCs w:val="28"/>
              </w:rPr>
              <w:t>02</w:t>
            </w:r>
          </w:p>
        </w:tc>
        <w:tc>
          <w:tcPr>
            <w:tcW w:w="1718" w:type="dxa"/>
            <w:shd w:val="clear" w:color="auto" w:fill="auto"/>
          </w:tcPr>
          <w:p w14:paraId="57965126" w14:textId="77777777" w:rsidR="00352DC1" w:rsidRPr="00594D78" w:rsidRDefault="00352DC1" w:rsidP="00594D78">
            <w:pPr>
              <w:tabs>
                <w:tab w:val="left" w:pos="5895"/>
              </w:tabs>
              <w:rPr>
                <w:rFonts w:cs="Calibri"/>
                <w:sz w:val="24"/>
                <w:szCs w:val="28"/>
              </w:rPr>
            </w:pPr>
            <w:r w:rsidRPr="00594D78">
              <w:rPr>
                <w:rFonts w:cs="Calibri"/>
                <w:sz w:val="24"/>
                <w:szCs w:val="28"/>
              </w:rPr>
              <w:t>01/09/2020</w:t>
            </w:r>
          </w:p>
        </w:tc>
        <w:tc>
          <w:tcPr>
            <w:tcW w:w="6233" w:type="dxa"/>
            <w:shd w:val="clear" w:color="auto" w:fill="auto"/>
          </w:tcPr>
          <w:p w14:paraId="740ABDD7" w14:textId="329D37F7" w:rsidR="00352DC1" w:rsidRPr="00594D78" w:rsidRDefault="00352DC1" w:rsidP="00594D78">
            <w:pPr>
              <w:tabs>
                <w:tab w:val="left" w:pos="5895"/>
              </w:tabs>
              <w:rPr>
                <w:rFonts w:cs="Calibri"/>
                <w:sz w:val="24"/>
                <w:szCs w:val="24"/>
              </w:rPr>
            </w:pPr>
            <w:r w:rsidRPr="4A6F24FC">
              <w:rPr>
                <w:rFonts w:cs="Calibri"/>
                <w:sz w:val="24"/>
                <w:szCs w:val="24"/>
              </w:rPr>
              <w:t>Changes to Section 10.</w:t>
            </w:r>
            <w:r w:rsidR="44EBB167" w:rsidRPr="4A6F24FC">
              <w:rPr>
                <w:rFonts w:cs="Calibri"/>
                <w:sz w:val="24"/>
                <w:szCs w:val="24"/>
              </w:rPr>
              <w:t xml:space="preserve"> </w:t>
            </w:r>
            <w:r w:rsidRPr="4A6F24FC">
              <w:rPr>
                <w:rFonts w:cs="Calibri"/>
                <w:sz w:val="24"/>
                <w:szCs w:val="24"/>
              </w:rPr>
              <w:t>Indicative Content.  Changes to content and layout of Section 11. Assessment Guidelines, Marking sheets and Marking criteria.</w:t>
            </w:r>
          </w:p>
        </w:tc>
      </w:tr>
    </w:tbl>
    <w:p w14:paraId="049F31CB" w14:textId="77777777" w:rsidR="00352DC1" w:rsidRPr="00C2064D" w:rsidRDefault="00352DC1" w:rsidP="00C2064D">
      <w:pPr>
        <w:tabs>
          <w:tab w:val="left" w:pos="5895"/>
        </w:tabs>
        <w:rPr>
          <w:rFonts w:cs="Calibri"/>
          <w:sz w:val="28"/>
          <w:szCs w:val="28"/>
        </w:rPr>
        <w:sectPr w:rsidR="00352DC1" w:rsidRPr="00C2064D" w:rsidSect="00C2064D">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display="firstPage" w:offsetFrom="page">
            <w:top w:val="single" w:sz="12" w:space="24" w:color="auto"/>
            <w:left w:val="single" w:sz="12" w:space="24" w:color="auto"/>
            <w:bottom w:val="single" w:sz="12" w:space="24" w:color="auto"/>
            <w:right w:val="single" w:sz="12" w:space="24" w:color="auto"/>
          </w:pgBorders>
          <w:cols w:space="708"/>
          <w:docGrid w:linePitch="360"/>
        </w:sectPr>
      </w:pPr>
    </w:p>
    <w:p w14:paraId="3E7A9F1C" w14:textId="77777777" w:rsidR="00C2064D" w:rsidRDefault="008F164E" w:rsidP="00C2064D">
      <w:pPr>
        <w:pStyle w:val="Heading2"/>
      </w:pPr>
      <w:r w:rsidRPr="005E3CE9">
        <w:lastRenderedPageBreak/>
        <w:t>Introduction</w:t>
      </w:r>
    </w:p>
    <w:p w14:paraId="4443521D" w14:textId="77777777" w:rsidR="008F164E" w:rsidRPr="005E3CE9" w:rsidRDefault="008F164E" w:rsidP="00673395">
      <w:pPr>
        <w:jc w:val="both"/>
      </w:pPr>
      <w:r w:rsidRPr="005E3CE9">
        <w:t xml:space="preserve">This programme module may be delivered as a standalone module leading to certification in a </w:t>
      </w:r>
      <w:r w:rsidR="004A0AE0">
        <w:t>QQI</w:t>
      </w:r>
      <w:r w:rsidRPr="005E3CE9">
        <w:t xml:space="preserve"> minor award. It may also be delivered as part of an overall validated programme leading </w:t>
      </w:r>
      <w:r w:rsidR="00015C17" w:rsidRPr="005E3CE9">
        <w:t>to a Level 5</w:t>
      </w:r>
      <w:r w:rsidRPr="005E3CE9">
        <w:t xml:space="preserve"> </w:t>
      </w:r>
      <w:r w:rsidR="004A0AE0">
        <w:t>QQI</w:t>
      </w:r>
      <w:r w:rsidRPr="005E3CE9">
        <w:t xml:space="preserve"> Certificate.</w:t>
      </w:r>
    </w:p>
    <w:p w14:paraId="3B622AD6" w14:textId="77777777" w:rsidR="008F164E" w:rsidRPr="005E3CE9" w:rsidRDefault="008F164E" w:rsidP="00673395">
      <w:pPr>
        <w:jc w:val="both"/>
      </w:pPr>
      <w:r w:rsidRPr="005E3CE9">
        <w:t xml:space="preserve">The teacher/tutor should familiarise themselves with the information contained in </w:t>
      </w:r>
      <w:r w:rsidR="004A0AE0">
        <w:t>Laois and Offaly ETB</w:t>
      </w:r>
      <w:r w:rsidR="006B086C">
        <w:t>’s pro</w:t>
      </w:r>
      <w:r w:rsidRPr="005E3CE9">
        <w:t>gramme descriptor for the relevant validated programme prior to delivering this programme module.</w:t>
      </w:r>
    </w:p>
    <w:p w14:paraId="51A82906" w14:textId="77777777" w:rsidR="008F164E" w:rsidRPr="005E3CE9" w:rsidRDefault="008F164E" w:rsidP="00673395">
      <w:pPr>
        <w:jc w:val="both"/>
      </w:pPr>
      <w:r w:rsidRPr="005E3CE9">
        <w:t>The programme module is structured as follows:</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57" w:type="dxa"/>
        </w:tblCellMar>
        <w:tblLook w:val="04A0" w:firstRow="1" w:lastRow="0" w:firstColumn="1" w:lastColumn="0" w:noHBand="0" w:noVBand="1"/>
      </w:tblPr>
      <w:tblGrid>
        <w:gridCol w:w="8908"/>
      </w:tblGrid>
      <w:tr w:rsidR="008F164E" w:rsidRPr="005E3CE9" w14:paraId="4F6D3F1D" w14:textId="77777777" w:rsidTr="00C2064D">
        <w:trPr>
          <w:trHeight w:val="397"/>
        </w:trPr>
        <w:tc>
          <w:tcPr>
            <w:tcW w:w="9134" w:type="dxa"/>
            <w:shd w:val="clear" w:color="auto" w:fill="auto"/>
            <w:vAlign w:val="center"/>
          </w:tcPr>
          <w:p w14:paraId="7776B11C" w14:textId="77777777" w:rsidR="008F164E" w:rsidRPr="005E3CE9" w:rsidRDefault="008F164E" w:rsidP="00C2064D">
            <w:pPr>
              <w:pStyle w:val="ListParagraph"/>
              <w:numPr>
                <w:ilvl w:val="0"/>
                <w:numId w:val="1"/>
              </w:numPr>
              <w:spacing w:after="0" w:line="240" w:lineRule="auto"/>
              <w:rPr>
                <w:lang w:eastAsia="en-IE"/>
              </w:rPr>
            </w:pPr>
            <w:r w:rsidRPr="005E3CE9">
              <w:rPr>
                <w:lang w:eastAsia="en-IE"/>
              </w:rPr>
              <w:t>Title of Programme Module</w:t>
            </w:r>
          </w:p>
        </w:tc>
      </w:tr>
      <w:tr w:rsidR="008F164E" w:rsidRPr="005E3CE9" w14:paraId="6C173D85" w14:textId="77777777" w:rsidTr="00C2064D">
        <w:trPr>
          <w:trHeight w:val="397"/>
        </w:trPr>
        <w:tc>
          <w:tcPr>
            <w:tcW w:w="9134" w:type="dxa"/>
            <w:shd w:val="clear" w:color="auto" w:fill="auto"/>
            <w:vAlign w:val="center"/>
          </w:tcPr>
          <w:p w14:paraId="5368F11C" w14:textId="77777777" w:rsidR="008F164E" w:rsidRPr="005E3CE9" w:rsidRDefault="004A0AE0" w:rsidP="00C2064D">
            <w:pPr>
              <w:pStyle w:val="ListParagraph"/>
              <w:numPr>
                <w:ilvl w:val="0"/>
                <w:numId w:val="1"/>
              </w:numPr>
              <w:spacing w:after="0" w:line="240" w:lineRule="auto"/>
              <w:rPr>
                <w:lang w:eastAsia="en-IE"/>
              </w:rPr>
            </w:pPr>
            <w:r>
              <w:rPr>
                <w:lang w:eastAsia="en-IE"/>
              </w:rPr>
              <w:t>QQI</w:t>
            </w:r>
            <w:r w:rsidR="008F164E" w:rsidRPr="005E3CE9">
              <w:rPr>
                <w:lang w:eastAsia="en-IE"/>
              </w:rPr>
              <w:t xml:space="preserve"> Component Title and Code</w:t>
            </w:r>
          </w:p>
        </w:tc>
      </w:tr>
      <w:tr w:rsidR="008F164E" w:rsidRPr="005E3CE9" w14:paraId="7D45E4FA" w14:textId="77777777" w:rsidTr="00C2064D">
        <w:trPr>
          <w:trHeight w:val="397"/>
        </w:trPr>
        <w:tc>
          <w:tcPr>
            <w:tcW w:w="9134" w:type="dxa"/>
            <w:shd w:val="clear" w:color="auto" w:fill="auto"/>
            <w:vAlign w:val="center"/>
          </w:tcPr>
          <w:p w14:paraId="337C2252" w14:textId="77777777" w:rsidR="008F164E" w:rsidRPr="005E3CE9" w:rsidRDefault="008F164E" w:rsidP="00C2064D">
            <w:pPr>
              <w:pStyle w:val="ListParagraph"/>
              <w:numPr>
                <w:ilvl w:val="0"/>
                <w:numId w:val="1"/>
              </w:numPr>
              <w:spacing w:after="0" w:line="240" w:lineRule="auto"/>
              <w:rPr>
                <w:lang w:eastAsia="en-IE"/>
              </w:rPr>
            </w:pPr>
            <w:r w:rsidRPr="005E3CE9">
              <w:rPr>
                <w:lang w:eastAsia="en-IE"/>
              </w:rPr>
              <w:t>Duration in hours</w:t>
            </w:r>
          </w:p>
        </w:tc>
      </w:tr>
      <w:tr w:rsidR="008F164E" w:rsidRPr="005E3CE9" w14:paraId="63F3C07E" w14:textId="77777777" w:rsidTr="00C2064D">
        <w:trPr>
          <w:trHeight w:val="397"/>
        </w:trPr>
        <w:tc>
          <w:tcPr>
            <w:tcW w:w="9134" w:type="dxa"/>
            <w:shd w:val="clear" w:color="auto" w:fill="auto"/>
            <w:vAlign w:val="center"/>
          </w:tcPr>
          <w:p w14:paraId="399D79C5" w14:textId="77777777" w:rsidR="008F164E" w:rsidRPr="005E3CE9" w:rsidRDefault="008F164E" w:rsidP="00C2064D">
            <w:pPr>
              <w:pStyle w:val="ListParagraph"/>
              <w:numPr>
                <w:ilvl w:val="0"/>
                <w:numId w:val="1"/>
              </w:numPr>
              <w:spacing w:after="0" w:line="240" w:lineRule="auto"/>
              <w:rPr>
                <w:lang w:eastAsia="en-IE"/>
              </w:rPr>
            </w:pPr>
            <w:r w:rsidRPr="005E3CE9">
              <w:rPr>
                <w:lang w:eastAsia="en-IE"/>
              </w:rPr>
              <w:t xml:space="preserve">Credit Value of </w:t>
            </w:r>
            <w:r w:rsidR="004A0AE0">
              <w:rPr>
                <w:lang w:eastAsia="en-IE"/>
              </w:rPr>
              <w:t>QQI</w:t>
            </w:r>
            <w:r w:rsidRPr="005E3CE9">
              <w:rPr>
                <w:lang w:eastAsia="en-IE"/>
              </w:rPr>
              <w:t xml:space="preserve"> Component</w:t>
            </w:r>
          </w:p>
        </w:tc>
      </w:tr>
      <w:tr w:rsidR="008F164E" w:rsidRPr="005E3CE9" w14:paraId="1B9FBFDD" w14:textId="77777777" w:rsidTr="00C2064D">
        <w:trPr>
          <w:trHeight w:val="397"/>
        </w:trPr>
        <w:tc>
          <w:tcPr>
            <w:tcW w:w="9134" w:type="dxa"/>
            <w:shd w:val="clear" w:color="auto" w:fill="auto"/>
            <w:vAlign w:val="center"/>
          </w:tcPr>
          <w:p w14:paraId="72F77DC3" w14:textId="77777777" w:rsidR="008F164E" w:rsidRPr="005E3CE9" w:rsidRDefault="008F164E" w:rsidP="00C2064D">
            <w:pPr>
              <w:pStyle w:val="ListParagraph"/>
              <w:numPr>
                <w:ilvl w:val="0"/>
                <w:numId w:val="1"/>
              </w:numPr>
              <w:spacing w:after="0" w:line="240" w:lineRule="auto"/>
              <w:rPr>
                <w:lang w:eastAsia="en-IE"/>
              </w:rPr>
            </w:pPr>
            <w:r w:rsidRPr="005E3CE9">
              <w:rPr>
                <w:lang w:eastAsia="en-IE"/>
              </w:rPr>
              <w:t>Status</w:t>
            </w:r>
          </w:p>
        </w:tc>
      </w:tr>
      <w:tr w:rsidR="008F164E" w:rsidRPr="005E3CE9" w14:paraId="7C34F6A7" w14:textId="77777777" w:rsidTr="00C2064D">
        <w:trPr>
          <w:trHeight w:val="397"/>
        </w:trPr>
        <w:tc>
          <w:tcPr>
            <w:tcW w:w="9134" w:type="dxa"/>
            <w:shd w:val="clear" w:color="auto" w:fill="auto"/>
            <w:vAlign w:val="center"/>
          </w:tcPr>
          <w:p w14:paraId="72723652" w14:textId="77777777" w:rsidR="008F164E" w:rsidRPr="005E3CE9" w:rsidRDefault="008F164E" w:rsidP="00C2064D">
            <w:pPr>
              <w:pStyle w:val="ListParagraph"/>
              <w:numPr>
                <w:ilvl w:val="0"/>
                <w:numId w:val="1"/>
              </w:numPr>
              <w:spacing w:after="0" w:line="240" w:lineRule="auto"/>
              <w:rPr>
                <w:lang w:eastAsia="en-IE"/>
              </w:rPr>
            </w:pPr>
            <w:r w:rsidRPr="005E3CE9">
              <w:rPr>
                <w:lang w:eastAsia="en-IE"/>
              </w:rPr>
              <w:t>Special Requirements</w:t>
            </w:r>
          </w:p>
        </w:tc>
      </w:tr>
      <w:tr w:rsidR="008F164E" w:rsidRPr="005E3CE9" w14:paraId="20B53964" w14:textId="77777777" w:rsidTr="00C2064D">
        <w:trPr>
          <w:trHeight w:val="397"/>
        </w:trPr>
        <w:tc>
          <w:tcPr>
            <w:tcW w:w="9134" w:type="dxa"/>
            <w:shd w:val="clear" w:color="auto" w:fill="auto"/>
            <w:vAlign w:val="center"/>
          </w:tcPr>
          <w:p w14:paraId="7AA15508" w14:textId="77777777" w:rsidR="008F164E" w:rsidRPr="005E3CE9" w:rsidRDefault="008F164E" w:rsidP="00C2064D">
            <w:pPr>
              <w:pStyle w:val="ListParagraph"/>
              <w:numPr>
                <w:ilvl w:val="0"/>
                <w:numId w:val="1"/>
              </w:numPr>
              <w:spacing w:after="0" w:line="240" w:lineRule="auto"/>
              <w:rPr>
                <w:lang w:eastAsia="en-IE"/>
              </w:rPr>
            </w:pPr>
            <w:r w:rsidRPr="005E3CE9">
              <w:rPr>
                <w:lang w:eastAsia="en-IE"/>
              </w:rPr>
              <w:t>Aim of the Programme Module</w:t>
            </w:r>
          </w:p>
        </w:tc>
      </w:tr>
      <w:tr w:rsidR="008F164E" w:rsidRPr="005E3CE9" w14:paraId="371B24C1" w14:textId="77777777" w:rsidTr="00C2064D">
        <w:trPr>
          <w:trHeight w:val="397"/>
        </w:trPr>
        <w:tc>
          <w:tcPr>
            <w:tcW w:w="9134" w:type="dxa"/>
            <w:shd w:val="clear" w:color="auto" w:fill="auto"/>
            <w:vAlign w:val="center"/>
          </w:tcPr>
          <w:p w14:paraId="14D62D0E" w14:textId="77777777" w:rsidR="008F164E" w:rsidRPr="005E3CE9" w:rsidRDefault="008F164E" w:rsidP="00C2064D">
            <w:pPr>
              <w:pStyle w:val="ListParagraph"/>
              <w:numPr>
                <w:ilvl w:val="0"/>
                <w:numId w:val="1"/>
              </w:numPr>
              <w:spacing w:after="0" w:line="240" w:lineRule="auto"/>
              <w:rPr>
                <w:lang w:eastAsia="en-IE"/>
              </w:rPr>
            </w:pPr>
            <w:r w:rsidRPr="005E3CE9">
              <w:rPr>
                <w:lang w:eastAsia="en-IE"/>
              </w:rPr>
              <w:t>Objectives of the Programme Module</w:t>
            </w:r>
          </w:p>
        </w:tc>
      </w:tr>
      <w:tr w:rsidR="008F164E" w:rsidRPr="005E3CE9" w14:paraId="0799489B" w14:textId="77777777" w:rsidTr="00C2064D">
        <w:trPr>
          <w:trHeight w:val="397"/>
        </w:trPr>
        <w:tc>
          <w:tcPr>
            <w:tcW w:w="9134" w:type="dxa"/>
            <w:shd w:val="clear" w:color="auto" w:fill="auto"/>
            <w:vAlign w:val="center"/>
          </w:tcPr>
          <w:p w14:paraId="0E1F9BC5" w14:textId="77777777" w:rsidR="008F164E" w:rsidRPr="005E3CE9" w:rsidRDefault="008F164E" w:rsidP="00C2064D">
            <w:pPr>
              <w:pStyle w:val="ListParagraph"/>
              <w:numPr>
                <w:ilvl w:val="0"/>
                <w:numId w:val="1"/>
              </w:numPr>
              <w:spacing w:after="0" w:line="240" w:lineRule="auto"/>
              <w:rPr>
                <w:lang w:eastAsia="en-IE"/>
              </w:rPr>
            </w:pPr>
            <w:r w:rsidRPr="005E3CE9">
              <w:rPr>
                <w:lang w:eastAsia="en-IE"/>
              </w:rPr>
              <w:t>Learning Outcomes</w:t>
            </w:r>
          </w:p>
        </w:tc>
      </w:tr>
      <w:tr w:rsidR="008F164E" w:rsidRPr="005E3CE9" w14:paraId="2AAFCE28" w14:textId="77777777" w:rsidTr="00C2064D">
        <w:trPr>
          <w:trHeight w:val="397"/>
        </w:trPr>
        <w:tc>
          <w:tcPr>
            <w:tcW w:w="9134" w:type="dxa"/>
            <w:shd w:val="clear" w:color="auto" w:fill="auto"/>
            <w:vAlign w:val="center"/>
          </w:tcPr>
          <w:p w14:paraId="2AA0B20C" w14:textId="77777777" w:rsidR="008F164E" w:rsidRPr="005E3CE9" w:rsidRDefault="008F164E" w:rsidP="00C2064D">
            <w:pPr>
              <w:pStyle w:val="ListParagraph"/>
              <w:numPr>
                <w:ilvl w:val="0"/>
                <w:numId w:val="1"/>
              </w:numPr>
              <w:spacing w:after="0" w:line="240" w:lineRule="auto"/>
              <w:rPr>
                <w:lang w:eastAsia="en-IE"/>
              </w:rPr>
            </w:pPr>
            <w:r w:rsidRPr="005E3CE9">
              <w:rPr>
                <w:lang w:eastAsia="en-IE"/>
              </w:rPr>
              <w:t>Indicative Content</w:t>
            </w:r>
          </w:p>
        </w:tc>
      </w:tr>
      <w:tr w:rsidR="008F164E" w:rsidRPr="005E3CE9" w14:paraId="72F0AB41" w14:textId="77777777" w:rsidTr="00C2064D">
        <w:trPr>
          <w:trHeight w:val="964"/>
        </w:trPr>
        <w:tc>
          <w:tcPr>
            <w:tcW w:w="9134" w:type="dxa"/>
            <w:shd w:val="clear" w:color="auto" w:fill="auto"/>
            <w:vAlign w:val="center"/>
          </w:tcPr>
          <w:p w14:paraId="5AEEA579" w14:textId="77777777" w:rsidR="008F164E" w:rsidRPr="005E3CE9" w:rsidRDefault="008F164E" w:rsidP="00C2064D">
            <w:pPr>
              <w:pStyle w:val="ListParagraph"/>
              <w:numPr>
                <w:ilvl w:val="0"/>
                <w:numId w:val="1"/>
              </w:numPr>
              <w:spacing w:after="0" w:line="240" w:lineRule="auto"/>
              <w:rPr>
                <w:lang w:eastAsia="en-IE"/>
              </w:rPr>
            </w:pPr>
            <w:r w:rsidRPr="005E3CE9">
              <w:rPr>
                <w:lang w:eastAsia="en-IE"/>
              </w:rPr>
              <w:t>Assessment</w:t>
            </w:r>
          </w:p>
          <w:p w14:paraId="7256DE8D" w14:textId="77777777" w:rsidR="008F164E" w:rsidRPr="005E3CE9" w:rsidRDefault="008F164E" w:rsidP="00C2064D">
            <w:pPr>
              <w:pStyle w:val="ListParagraph"/>
              <w:numPr>
                <w:ilvl w:val="1"/>
                <w:numId w:val="1"/>
              </w:numPr>
              <w:spacing w:after="0" w:line="240" w:lineRule="auto"/>
              <w:rPr>
                <w:lang w:eastAsia="en-IE"/>
              </w:rPr>
            </w:pPr>
            <w:r w:rsidRPr="005E3CE9">
              <w:rPr>
                <w:lang w:eastAsia="en-IE"/>
              </w:rPr>
              <w:t>Assessment Technique(s)</w:t>
            </w:r>
          </w:p>
          <w:p w14:paraId="76099563" w14:textId="77777777" w:rsidR="008F164E" w:rsidRPr="005E3CE9" w:rsidRDefault="008F164E" w:rsidP="00C2064D">
            <w:pPr>
              <w:pStyle w:val="ListParagraph"/>
              <w:numPr>
                <w:ilvl w:val="1"/>
                <w:numId w:val="1"/>
              </w:numPr>
              <w:spacing w:after="0" w:line="240" w:lineRule="auto"/>
              <w:rPr>
                <w:lang w:eastAsia="en-IE"/>
              </w:rPr>
            </w:pPr>
            <w:r w:rsidRPr="005E3CE9">
              <w:rPr>
                <w:lang w:eastAsia="en-IE"/>
              </w:rPr>
              <w:t>Mapping of Learning Outcomes to Assessment Technique(s)</w:t>
            </w:r>
          </w:p>
          <w:p w14:paraId="15F6201B" w14:textId="77777777" w:rsidR="008F164E" w:rsidRPr="005E3CE9" w:rsidRDefault="008F164E" w:rsidP="00C2064D">
            <w:pPr>
              <w:pStyle w:val="ListParagraph"/>
              <w:numPr>
                <w:ilvl w:val="1"/>
                <w:numId w:val="1"/>
              </w:numPr>
              <w:spacing w:after="0" w:line="240" w:lineRule="auto"/>
              <w:rPr>
                <w:lang w:eastAsia="en-IE"/>
              </w:rPr>
            </w:pPr>
            <w:r w:rsidRPr="005E3CE9">
              <w:rPr>
                <w:lang w:eastAsia="en-IE"/>
              </w:rPr>
              <w:t>Guidelines for Assessment Activities</w:t>
            </w:r>
          </w:p>
        </w:tc>
      </w:tr>
      <w:tr w:rsidR="008F164E" w:rsidRPr="005E3CE9" w14:paraId="0F42E5FD" w14:textId="77777777" w:rsidTr="00C2064D">
        <w:trPr>
          <w:trHeight w:val="397"/>
        </w:trPr>
        <w:tc>
          <w:tcPr>
            <w:tcW w:w="9134" w:type="dxa"/>
            <w:shd w:val="clear" w:color="auto" w:fill="auto"/>
            <w:vAlign w:val="center"/>
          </w:tcPr>
          <w:p w14:paraId="72EA699D" w14:textId="77777777" w:rsidR="008F164E" w:rsidRPr="005E3CE9" w:rsidRDefault="008F164E" w:rsidP="00C2064D">
            <w:pPr>
              <w:pStyle w:val="ListParagraph"/>
              <w:numPr>
                <w:ilvl w:val="0"/>
                <w:numId w:val="1"/>
              </w:numPr>
              <w:spacing w:after="0" w:line="240" w:lineRule="auto"/>
              <w:rPr>
                <w:lang w:eastAsia="en-IE"/>
              </w:rPr>
            </w:pPr>
            <w:r w:rsidRPr="005E3CE9">
              <w:rPr>
                <w:lang w:eastAsia="en-IE"/>
              </w:rPr>
              <w:t>Grading</w:t>
            </w:r>
          </w:p>
        </w:tc>
      </w:tr>
      <w:tr w:rsidR="008F164E" w:rsidRPr="005E3CE9" w14:paraId="304B81C1" w14:textId="77777777" w:rsidTr="00C2064D">
        <w:trPr>
          <w:trHeight w:val="397"/>
        </w:trPr>
        <w:tc>
          <w:tcPr>
            <w:tcW w:w="9134" w:type="dxa"/>
            <w:shd w:val="clear" w:color="auto" w:fill="auto"/>
            <w:vAlign w:val="center"/>
          </w:tcPr>
          <w:p w14:paraId="4182DFCB" w14:textId="77777777" w:rsidR="008F164E" w:rsidRPr="005E3CE9" w:rsidRDefault="008F164E" w:rsidP="00C2064D">
            <w:pPr>
              <w:pStyle w:val="ListParagraph"/>
              <w:numPr>
                <w:ilvl w:val="0"/>
                <w:numId w:val="1"/>
              </w:numPr>
              <w:spacing w:after="0" w:line="240" w:lineRule="auto"/>
              <w:rPr>
                <w:lang w:eastAsia="en-IE"/>
              </w:rPr>
            </w:pPr>
            <w:r w:rsidRPr="005E3CE9">
              <w:rPr>
                <w:lang w:eastAsia="en-IE"/>
              </w:rPr>
              <w:t>Learner Marking Sheet(s), including Assessment Criteria</w:t>
            </w:r>
          </w:p>
        </w:tc>
      </w:tr>
    </w:tbl>
    <w:p w14:paraId="24FF9B3F" w14:textId="77777777" w:rsidR="008F164E" w:rsidRPr="005E3CE9" w:rsidRDefault="008F164E" w:rsidP="00C2064D">
      <w:pPr>
        <w:pStyle w:val="Heading2"/>
      </w:pPr>
      <w:r w:rsidRPr="005E3CE9">
        <w:t>Integrated Delivery and Assessment</w:t>
      </w:r>
    </w:p>
    <w:p w14:paraId="11A6B775" w14:textId="77777777" w:rsidR="006B3510" w:rsidRPr="005E3CE9" w:rsidRDefault="00282F10" w:rsidP="00673395">
      <w:pPr>
        <w:jc w:val="both"/>
      </w:pPr>
      <w:r w:rsidRPr="005E3CE9">
        <w:t xml:space="preserve">The teacher/tutor is encouraged to integrate the delivery of content where an overlap between content of this programme module and one or more other programme modules is identified. </w:t>
      </w:r>
      <w:r w:rsidRPr="005E3CE9">
        <w:rPr>
          <w:color w:val="000000"/>
        </w:rPr>
        <w:t xml:space="preserve">This programme module will facilitate the learner to develop skills, knowledge and competence relevant to the themes and content of the module.  </w:t>
      </w:r>
      <w:r w:rsidR="006B3510" w:rsidRPr="005E3CE9">
        <w:rPr>
          <w:rFonts w:cs="Arial"/>
        </w:rPr>
        <w:t xml:space="preserve">Learners will examine and analyse theory and recent studies. They will </w:t>
      </w:r>
      <w:r w:rsidR="00786213" w:rsidRPr="005E3CE9">
        <w:rPr>
          <w:rFonts w:cs="Arial"/>
        </w:rPr>
        <w:t xml:space="preserve">also </w:t>
      </w:r>
      <w:r w:rsidR="006B3510" w:rsidRPr="005E3CE9">
        <w:rPr>
          <w:rFonts w:cs="Arial"/>
        </w:rPr>
        <w:t>participate in exercises</w:t>
      </w:r>
      <w:r w:rsidR="00786213" w:rsidRPr="005E3CE9">
        <w:rPr>
          <w:rFonts w:cs="Arial"/>
        </w:rPr>
        <w:t>. They will</w:t>
      </w:r>
      <w:r w:rsidR="006B3510" w:rsidRPr="005E3CE9">
        <w:rPr>
          <w:rFonts w:cs="Arial"/>
        </w:rPr>
        <w:t xml:space="preserve"> demonstrate integration of knowledge, skills and competence, through reflection on team processes and product (outcomes), evaluation of ongoing learning outcomes and </w:t>
      </w:r>
      <w:r w:rsidR="00786213" w:rsidRPr="005E3CE9">
        <w:rPr>
          <w:rFonts w:cs="Arial"/>
        </w:rPr>
        <w:t xml:space="preserve">through </w:t>
      </w:r>
      <w:r w:rsidR="006B3510" w:rsidRPr="005E3CE9">
        <w:rPr>
          <w:rFonts w:cs="Arial"/>
        </w:rPr>
        <w:t xml:space="preserve">planning for potential application </w:t>
      </w:r>
      <w:r w:rsidR="00786213" w:rsidRPr="005E3CE9">
        <w:rPr>
          <w:rFonts w:cs="Arial"/>
        </w:rPr>
        <w:t xml:space="preserve">in </w:t>
      </w:r>
      <w:r w:rsidR="006B3510" w:rsidRPr="005E3CE9">
        <w:rPr>
          <w:rFonts w:cs="Arial"/>
        </w:rPr>
        <w:t xml:space="preserve">learning, social and employment contexts </w:t>
      </w:r>
      <w:r w:rsidR="00786213" w:rsidRPr="005E3CE9">
        <w:rPr>
          <w:rFonts w:cs="Arial"/>
        </w:rPr>
        <w:t>within</w:t>
      </w:r>
      <w:r w:rsidR="006B3510" w:rsidRPr="005E3CE9">
        <w:rPr>
          <w:rFonts w:cs="Arial"/>
        </w:rPr>
        <w:t xml:space="preserve"> a </w:t>
      </w:r>
      <w:r w:rsidR="00673395">
        <w:rPr>
          <w:rFonts w:cs="Arial"/>
        </w:rPr>
        <w:t>‘</w:t>
      </w:r>
      <w:r w:rsidR="006B3510" w:rsidRPr="005E3CE9">
        <w:rPr>
          <w:rFonts w:cs="Arial"/>
        </w:rPr>
        <w:t>Knowledge Society</w:t>
      </w:r>
      <w:r w:rsidR="00673395">
        <w:rPr>
          <w:rFonts w:cs="Arial"/>
        </w:rPr>
        <w:t>’</w:t>
      </w:r>
      <w:r w:rsidR="006B3510" w:rsidRPr="005E3CE9">
        <w:rPr>
          <w:rFonts w:cs="Arial"/>
        </w:rPr>
        <w:t xml:space="preserve">. </w:t>
      </w:r>
    </w:p>
    <w:p w14:paraId="3090572C" w14:textId="77777777" w:rsidR="008F164E" w:rsidRPr="005E3CE9" w:rsidRDefault="00282F10" w:rsidP="00673395">
      <w:pPr>
        <w:jc w:val="both"/>
        <w:rPr>
          <w:color w:val="000000"/>
        </w:rPr>
      </w:pPr>
      <w:r w:rsidRPr="005E3CE9">
        <w:rPr>
          <w:color w:val="000000"/>
        </w:rPr>
        <w:lastRenderedPageBreak/>
        <w:t>The teacher/tutor is encouraged to a</w:t>
      </w:r>
      <w:r w:rsidRPr="005E3CE9">
        <w:t xml:space="preserve">pply an appropriate approach and model for learner development in team contexts suited to </w:t>
      </w:r>
      <w:r w:rsidR="006B3510" w:rsidRPr="005E3CE9">
        <w:t xml:space="preserve">the learner’s </w:t>
      </w:r>
      <w:r w:rsidRPr="005E3CE9">
        <w:t xml:space="preserve">preparation for full contribution in societal contexts.  With particular reference to EU/Irish reports on recommendations relating to relevant skills development </w:t>
      </w:r>
      <w:r w:rsidR="006B3510" w:rsidRPr="005E3CE9">
        <w:t>and self</w:t>
      </w:r>
      <w:r w:rsidR="007744C8">
        <w:t>-</w:t>
      </w:r>
      <w:r w:rsidR="006B3510" w:rsidRPr="005E3CE9">
        <w:t xml:space="preserve"> guided learning </w:t>
      </w:r>
      <w:r w:rsidRPr="005E3CE9">
        <w:t xml:space="preserve">in a Knowledge Society, the teacher/tutor is encouraged to provide a </w:t>
      </w:r>
      <w:r w:rsidR="006B3510" w:rsidRPr="005E3CE9">
        <w:t xml:space="preserve">clear </w:t>
      </w:r>
      <w:r w:rsidRPr="005E3CE9">
        <w:t>rationale for Team-working to learners</w:t>
      </w:r>
      <w:r w:rsidR="006B3510" w:rsidRPr="005E3CE9">
        <w:t xml:space="preserve"> and to encourage</w:t>
      </w:r>
      <w:r w:rsidR="006B3510" w:rsidRPr="005E3CE9">
        <w:rPr>
          <w:color w:val="000000"/>
        </w:rPr>
        <w:t xml:space="preserve"> learners to take responsibility for their own learning.</w:t>
      </w:r>
      <w:r w:rsidR="00786213" w:rsidRPr="005E3CE9">
        <w:rPr>
          <w:color w:val="000000"/>
        </w:rPr>
        <w:t xml:space="preserve">  </w:t>
      </w:r>
      <w:r w:rsidR="008F164E" w:rsidRPr="005E3CE9">
        <w:t>Likewise the teacher/tutor is encouraged to integrate assessment where there is an opportunity to facilitate a learner to produce one piece of assessment evidence which demonstrates the learning outcomes from more than one programme module.</w:t>
      </w:r>
      <w:r w:rsidRPr="005E3CE9">
        <w:t xml:space="preserve"> </w:t>
      </w:r>
      <w:r w:rsidR="008F164E" w:rsidRPr="005E3CE9">
        <w:rPr>
          <w:color w:val="000000"/>
        </w:rPr>
        <w:t>The integration of the de</w:t>
      </w:r>
      <w:r w:rsidR="00015C17" w:rsidRPr="005E3CE9">
        <w:rPr>
          <w:color w:val="000000"/>
        </w:rPr>
        <w:t>livery and assessment of level 5 Communications and level 5</w:t>
      </w:r>
      <w:r w:rsidR="008F164E" w:rsidRPr="005E3CE9">
        <w:rPr>
          <w:color w:val="000000"/>
        </w:rPr>
        <w:t xml:space="preserve"> Mathematics mo</w:t>
      </w:r>
      <w:r w:rsidR="00015C17" w:rsidRPr="005E3CE9">
        <w:rPr>
          <w:color w:val="000000"/>
        </w:rPr>
        <w:t>dules with that of other level 5</w:t>
      </w:r>
      <w:r w:rsidR="008F164E" w:rsidRPr="005E3CE9">
        <w:rPr>
          <w:color w:val="000000"/>
        </w:rPr>
        <w:t xml:space="preserve"> modules is specifically encouraged</w:t>
      </w:r>
      <w:r w:rsidR="00B8377D" w:rsidRPr="005E3CE9">
        <w:rPr>
          <w:color w:val="000000"/>
        </w:rPr>
        <w:t>, as appropriate</w:t>
      </w:r>
      <w:r w:rsidR="008F164E" w:rsidRPr="005E3CE9">
        <w:rPr>
          <w:color w:val="000000"/>
        </w:rPr>
        <w:t xml:space="preserve">. </w:t>
      </w:r>
    </w:p>
    <w:p w14:paraId="53128261" w14:textId="77777777" w:rsidR="008F164E" w:rsidRPr="005E3CE9" w:rsidRDefault="008F164E" w:rsidP="00893DA6">
      <w:pPr>
        <w:spacing w:after="0" w:line="240" w:lineRule="auto"/>
        <w:rPr>
          <w:color w:val="FF0000"/>
        </w:rPr>
      </w:pPr>
    </w:p>
    <w:p w14:paraId="0FF9BC89" w14:textId="77777777" w:rsidR="00C2064D" w:rsidRDefault="008F164E" w:rsidP="00C2064D">
      <w:pPr>
        <w:pStyle w:val="Heading2"/>
      </w:pPr>
      <w:r w:rsidRPr="005E3CE9">
        <w:t>Indicative Content</w:t>
      </w:r>
    </w:p>
    <w:p w14:paraId="18EA71DC" w14:textId="77777777" w:rsidR="008F164E" w:rsidRPr="005E3CE9" w:rsidRDefault="008F164E" w:rsidP="00673395">
      <w:pPr>
        <w:jc w:val="both"/>
      </w:pPr>
      <w:r w:rsidRPr="005E3CE9">
        <w:t>The indicative content in Section 10 does not cover all teaching possibilities. The teacher/tutor is encouraged to be creative in devising and implementing other approaches, as appropriate. The use of examples is there to provide suggestions. The teacher/tutor is free to use other examples, as appropriate. The indicative content ensures all learning outcomes are addressed but it may not follow the same sequence as that in which the learning outcomes are listed in Section 9. It is the teacher’s/tutor’s responsibility to ensure that all learning outcomes are included in the delivery of this programme module.</w:t>
      </w:r>
    </w:p>
    <w:p w14:paraId="6C54F8AB" w14:textId="77777777" w:rsidR="00C2064D" w:rsidRPr="005E3CE9" w:rsidRDefault="00C2064D" w:rsidP="00C2064D">
      <w:pPr>
        <w:pStyle w:val="Heading1"/>
      </w:pPr>
      <w:r w:rsidRPr="005E3CE9">
        <w:t xml:space="preserve">Title </w:t>
      </w:r>
      <w:r w:rsidRPr="00C2064D">
        <w:t>of</w:t>
      </w:r>
      <w:r w:rsidRPr="005E3CE9">
        <w:t xml:space="preserve"> Programme Module</w:t>
      </w:r>
    </w:p>
    <w:p w14:paraId="2E0539E2" w14:textId="77777777" w:rsidR="00C2064D" w:rsidRDefault="00C2064D" w:rsidP="00C2064D">
      <w:pPr>
        <w:pStyle w:val="NoSpacing"/>
      </w:pPr>
      <w:r>
        <w:t>Team Working</w:t>
      </w:r>
    </w:p>
    <w:p w14:paraId="2074B1A5" w14:textId="77777777" w:rsidR="00C2064D" w:rsidRPr="005E3CE9" w:rsidRDefault="00C2064D" w:rsidP="00C2064D">
      <w:pPr>
        <w:pStyle w:val="Heading1"/>
      </w:pPr>
      <w:r w:rsidRPr="005E3CE9">
        <w:t xml:space="preserve">Component Name and Code </w:t>
      </w:r>
    </w:p>
    <w:p w14:paraId="4D1906AB" w14:textId="77777777" w:rsidR="00C2064D" w:rsidRDefault="00C2064D" w:rsidP="00C2064D">
      <w:pPr>
        <w:pStyle w:val="NoSpacing"/>
      </w:pPr>
      <w:r w:rsidRPr="005E3CE9">
        <w:t>Team</w:t>
      </w:r>
      <w:r>
        <w:t xml:space="preserve"> W</w:t>
      </w:r>
      <w:r w:rsidRPr="005E3CE9">
        <w:t>orking 5N1367</w:t>
      </w:r>
    </w:p>
    <w:p w14:paraId="792CA2F9" w14:textId="77777777" w:rsidR="00C2064D" w:rsidRPr="005E3CE9" w:rsidRDefault="00C2064D" w:rsidP="00C2064D">
      <w:pPr>
        <w:pStyle w:val="Heading1"/>
      </w:pPr>
      <w:r w:rsidRPr="005E3CE9">
        <w:t>Duration in Hours</w:t>
      </w:r>
    </w:p>
    <w:p w14:paraId="23867D6D" w14:textId="77777777" w:rsidR="00C2064D" w:rsidRDefault="00C2064D" w:rsidP="00C2064D">
      <w:pPr>
        <w:pStyle w:val="NoSpacing"/>
      </w:pPr>
      <w:r w:rsidRPr="005E3CE9">
        <w:t>150</w:t>
      </w:r>
      <w:r>
        <w:t xml:space="preserve"> </w:t>
      </w:r>
      <w:r w:rsidRPr="005E3CE9">
        <w:t>Hours (typical learner effort, to include both directed and self directed learning)</w:t>
      </w:r>
    </w:p>
    <w:p w14:paraId="133F628E" w14:textId="77777777" w:rsidR="00C2064D" w:rsidRPr="005E3CE9" w:rsidRDefault="00C2064D" w:rsidP="00C2064D">
      <w:pPr>
        <w:pStyle w:val="Heading1"/>
      </w:pPr>
      <w:r w:rsidRPr="005E3CE9">
        <w:t>Credit Value</w:t>
      </w:r>
    </w:p>
    <w:p w14:paraId="45777AD9" w14:textId="77777777" w:rsidR="00C2064D" w:rsidRDefault="00C2064D" w:rsidP="00C2064D">
      <w:pPr>
        <w:pStyle w:val="NoSpacing"/>
      </w:pPr>
      <w:r w:rsidRPr="005E3CE9">
        <w:t>15</w:t>
      </w:r>
      <w:r>
        <w:t xml:space="preserve"> </w:t>
      </w:r>
      <w:r w:rsidRPr="005E3CE9">
        <w:t>Credits</w:t>
      </w:r>
    </w:p>
    <w:p w14:paraId="7D56C4AE" w14:textId="77777777" w:rsidR="00C2064D" w:rsidRPr="005E3CE9" w:rsidRDefault="00C2064D" w:rsidP="00C2064D">
      <w:pPr>
        <w:pStyle w:val="Heading1"/>
      </w:pPr>
      <w:r w:rsidRPr="005E3CE9">
        <w:t>Status</w:t>
      </w:r>
    </w:p>
    <w:p w14:paraId="00061A15" w14:textId="77777777" w:rsidR="00C2064D" w:rsidRDefault="00C2064D" w:rsidP="00673395">
      <w:pPr>
        <w:pStyle w:val="NoSpacing"/>
        <w:jc w:val="both"/>
      </w:pPr>
      <w:r w:rsidRPr="005E3CE9">
        <w:t>This programme module may be compulsory or optional within the context of the validated programme. Please refer to the relevant programme descriptor, Section 9 Programme Structure</w:t>
      </w:r>
      <w:r w:rsidR="00673395">
        <w:t>.</w:t>
      </w:r>
    </w:p>
    <w:p w14:paraId="69E6AABC" w14:textId="77777777" w:rsidR="00C2064D" w:rsidRPr="002A69FF" w:rsidRDefault="00C2064D" w:rsidP="00C2064D">
      <w:pPr>
        <w:pStyle w:val="Heading1"/>
      </w:pPr>
      <w:r w:rsidRPr="005E3CE9">
        <w:t>Special Requirements</w:t>
      </w:r>
    </w:p>
    <w:p w14:paraId="55E50DED" w14:textId="77777777" w:rsidR="00C2064D" w:rsidRDefault="00C2064D" w:rsidP="00673395">
      <w:pPr>
        <w:pStyle w:val="NoSpacing"/>
        <w:jc w:val="both"/>
      </w:pPr>
      <w:r w:rsidRPr="005E3CE9">
        <w:t>To effectively engage in Team-working, learners need a relevant level of personal effectiveness. This may have been achieved at level 4 or through concurrent offering of Personal Effectiveness at level 5. Otherwise, it is recommended that some formal delivery time would be specifically assigned at the beginning of the academic year for intrapersonal skills development.</w:t>
      </w:r>
    </w:p>
    <w:p w14:paraId="11E56BC3" w14:textId="77777777" w:rsidR="00C2064D" w:rsidRPr="002A69FF" w:rsidRDefault="00C2064D" w:rsidP="00C2064D">
      <w:pPr>
        <w:pStyle w:val="Heading1"/>
      </w:pPr>
      <w:r w:rsidRPr="005E3CE9">
        <w:lastRenderedPageBreak/>
        <w:t>Aim of the Programme Module</w:t>
      </w:r>
    </w:p>
    <w:p w14:paraId="3A0BC604" w14:textId="77777777" w:rsidR="00C2064D" w:rsidRPr="005E3CE9" w:rsidRDefault="00C2064D" w:rsidP="00673395">
      <w:pPr>
        <w:pStyle w:val="NoSpacing"/>
        <w:jc w:val="both"/>
      </w:pPr>
      <w:r w:rsidRPr="005E3CE9">
        <w:t>This programme module aims to equip the learner with the relevant knowledge, skill and competence to work as an effective member of a team, operating independently while under general direction and within a range of diverse, team-oriented environments</w:t>
      </w:r>
      <w:r w:rsidR="00673395">
        <w:t>.</w:t>
      </w:r>
    </w:p>
    <w:p w14:paraId="24BADD5B" w14:textId="77777777" w:rsidR="00C2064D" w:rsidRPr="005E3CE9" w:rsidRDefault="00C2064D" w:rsidP="00C2064D">
      <w:pPr>
        <w:pStyle w:val="Heading1"/>
      </w:pPr>
      <w:r w:rsidRPr="005E3CE9">
        <w:t>Objectives of the Programme Module</w:t>
      </w:r>
    </w:p>
    <w:p w14:paraId="054624BD" w14:textId="77777777" w:rsidR="00C2064D" w:rsidRPr="005E3CE9" w:rsidRDefault="00C2064D" w:rsidP="00893DA6">
      <w:pPr>
        <w:pStyle w:val="ListParagraph"/>
        <w:numPr>
          <w:ilvl w:val="0"/>
          <w:numId w:val="7"/>
        </w:numPr>
        <w:spacing w:after="0"/>
        <w:jc w:val="both"/>
      </w:pPr>
      <w:r w:rsidRPr="005E3CE9">
        <w:t xml:space="preserve">Learners gain an appreciation of the significance of teamwork within a Knowledge Society. They gain some relevant knowledge, skills and competence for portfolio careers within this society. </w:t>
      </w:r>
    </w:p>
    <w:p w14:paraId="07977791" w14:textId="77777777" w:rsidR="00C2064D" w:rsidRPr="005E3CE9" w:rsidRDefault="00C2064D" w:rsidP="00893DA6">
      <w:pPr>
        <w:pStyle w:val="ListParagraph"/>
        <w:numPr>
          <w:ilvl w:val="0"/>
          <w:numId w:val="7"/>
        </w:numPr>
        <w:spacing w:after="0"/>
        <w:jc w:val="both"/>
      </w:pPr>
      <w:r w:rsidRPr="005E3CE9">
        <w:t xml:space="preserve">Learners gain an understanding, opportunity to apply and reflect on key topics, techniques and models.  The programme also provides opportunities for experiential learning in teams. A focus is placed on both team process and team outcomes. </w:t>
      </w:r>
    </w:p>
    <w:p w14:paraId="3F784267" w14:textId="77777777" w:rsidR="00C2064D" w:rsidRPr="005E3CE9" w:rsidRDefault="00C2064D" w:rsidP="00893DA6">
      <w:pPr>
        <w:pStyle w:val="ListParagraph"/>
        <w:numPr>
          <w:ilvl w:val="0"/>
          <w:numId w:val="7"/>
        </w:numPr>
        <w:spacing w:after="0"/>
        <w:jc w:val="both"/>
      </w:pPr>
      <w:r w:rsidRPr="005E3CE9">
        <w:t>Teams engage in team tasks. Learners participate and demonstrate competence in relation to achieving team outcomes while applying relevant theory and skills. They reflect on and evaluate effectiveness and efficiency. Individual written feedback on key contributions is provided by team leader/members to each member/leader. Each learner reflects on and evaluates feedback.</w:t>
      </w:r>
    </w:p>
    <w:p w14:paraId="04C91F99" w14:textId="77777777" w:rsidR="00C2064D" w:rsidRPr="005E3CE9" w:rsidRDefault="00C2064D" w:rsidP="00D113DA">
      <w:pPr>
        <w:pStyle w:val="ListParagraph"/>
        <w:numPr>
          <w:ilvl w:val="0"/>
          <w:numId w:val="7"/>
        </w:numPr>
        <w:spacing w:after="0"/>
        <w:jc w:val="both"/>
      </w:pPr>
      <w:r w:rsidRPr="005E3CE9">
        <w:t>With recognition of the need for self</w:t>
      </w:r>
      <w:r>
        <w:t>-</w:t>
      </w:r>
      <w:r w:rsidRPr="005E3CE9">
        <w:t>management in order to make an individual contribution within team contexts, individual learners consider own knowledge, skills and competence at the outset. The learner then records development through engagement in an on-going process with a focus on key outcomes. This requires self</w:t>
      </w:r>
      <w:r>
        <w:t>-</w:t>
      </w:r>
      <w:r w:rsidRPr="005E3CE9">
        <w:t xml:space="preserve"> reflection and evaluation of own abilities to apply theory, develop specific skills and enhance competence within a team context. Each learner concludes on overall self</w:t>
      </w:r>
      <w:r>
        <w:t>-</w:t>
      </w:r>
      <w:r w:rsidRPr="005E3CE9">
        <w:t>development of knowledge, skills and competence in relation to team-working.</w:t>
      </w:r>
    </w:p>
    <w:p w14:paraId="33E3003B" w14:textId="77777777" w:rsidR="008F164E" w:rsidRPr="005E3CE9" w:rsidRDefault="002F1F7F" w:rsidP="00C2064D">
      <w:pPr>
        <w:pStyle w:val="Heading1"/>
      </w:pPr>
      <w:r>
        <w:t>Learning Outcomes</w:t>
      </w:r>
      <w:r w:rsidR="0079416E">
        <w:t xml:space="preserve"> of level 5 Team Working 5N1367</w:t>
      </w:r>
    </w:p>
    <w:p w14:paraId="017096E1" w14:textId="77777777" w:rsidR="00EE1490" w:rsidRPr="005E3CE9" w:rsidRDefault="00EE1490" w:rsidP="00C2064D">
      <w:pPr>
        <w:pStyle w:val="NoSpacing"/>
      </w:pPr>
      <w:r w:rsidRPr="005E3CE9">
        <w:t>Learners will be able to:</w:t>
      </w:r>
    </w:p>
    <w:p w14:paraId="2CE3DED2" w14:textId="77777777" w:rsidR="00EE1490" w:rsidRPr="005E3CE9" w:rsidRDefault="00EE1490" w:rsidP="00C2064D">
      <w:pPr>
        <w:pStyle w:val="ListParagraph"/>
        <w:numPr>
          <w:ilvl w:val="0"/>
          <w:numId w:val="6"/>
        </w:numPr>
        <w:spacing w:after="40"/>
        <w:contextualSpacing w:val="0"/>
        <w:jc w:val="both"/>
        <w:rPr>
          <w:rFonts w:cs="Arial"/>
        </w:rPr>
      </w:pPr>
      <w:r w:rsidRPr="005E3CE9">
        <w:rPr>
          <w:rFonts w:cs="Arial"/>
        </w:rPr>
        <w:t>Examine the concept, features, types and impact of teamwork within diverse formal and informal structures, for organisations systems and individuals</w:t>
      </w:r>
      <w:r w:rsidR="00673395">
        <w:rPr>
          <w:rFonts w:cs="Arial"/>
        </w:rPr>
        <w:t>.</w:t>
      </w:r>
    </w:p>
    <w:p w14:paraId="6FD2344A" w14:textId="77777777" w:rsidR="00EE1490" w:rsidRPr="005E3CE9" w:rsidRDefault="00EE1490" w:rsidP="00C2064D">
      <w:pPr>
        <w:pStyle w:val="ListParagraph"/>
        <w:numPr>
          <w:ilvl w:val="0"/>
          <w:numId w:val="6"/>
        </w:numPr>
        <w:spacing w:after="40"/>
        <w:contextualSpacing w:val="0"/>
        <w:jc w:val="both"/>
        <w:rPr>
          <w:rFonts w:cs="Arial"/>
        </w:rPr>
      </w:pPr>
      <w:r w:rsidRPr="005E3CE9">
        <w:rPr>
          <w:rFonts w:cs="Arial"/>
        </w:rPr>
        <w:t>Analyse the roles, responsibilities, characteristics and skills of team members, including leaders, coaches and trainers</w:t>
      </w:r>
      <w:r w:rsidR="00673395">
        <w:rPr>
          <w:rFonts w:cs="Arial"/>
        </w:rPr>
        <w:t>.</w:t>
      </w:r>
    </w:p>
    <w:p w14:paraId="7B6EFD61" w14:textId="77777777" w:rsidR="00EE1490" w:rsidRPr="005E3CE9" w:rsidRDefault="00EE1490" w:rsidP="00C2064D">
      <w:pPr>
        <w:pStyle w:val="ListParagraph"/>
        <w:numPr>
          <w:ilvl w:val="0"/>
          <w:numId w:val="6"/>
        </w:numPr>
        <w:spacing w:after="40"/>
        <w:contextualSpacing w:val="0"/>
        <w:jc w:val="both"/>
        <w:rPr>
          <w:rFonts w:cs="Arial"/>
        </w:rPr>
      </w:pPr>
      <w:r w:rsidRPr="005E3CE9">
        <w:rPr>
          <w:rFonts w:cs="Arial"/>
        </w:rPr>
        <w:t>Analyse the elements and stages of team development</w:t>
      </w:r>
      <w:r w:rsidR="00673395">
        <w:rPr>
          <w:rFonts w:cs="Arial"/>
        </w:rPr>
        <w:t>.</w:t>
      </w:r>
    </w:p>
    <w:p w14:paraId="6C5FC8A6" w14:textId="77777777" w:rsidR="00EE1490" w:rsidRPr="005E3CE9" w:rsidRDefault="00EE1490" w:rsidP="00C2064D">
      <w:pPr>
        <w:pStyle w:val="ListParagraph"/>
        <w:numPr>
          <w:ilvl w:val="0"/>
          <w:numId w:val="6"/>
        </w:numPr>
        <w:spacing w:after="40"/>
        <w:contextualSpacing w:val="0"/>
        <w:jc w:val="both"/>
        <w:rPr>
          <w:rFonts w:cs="Arial"/>
        </w:rPr>
      </w:pPr>
      <w:r w:rsidRPr="005E3CE9">
        <w:rPr>
          <w:rFonts w:cs="Arial"/>
        </w:rPr>
        <w:t>Summarise key opportunities and challenges of inter and intra teamwork or of multi-team environments</w:t>
      </w:r>
      <w:r w:rsidR="00673395">
        <w:rPr>
          <w:rFonts w:cs="Arial"/>
        </w:rPr>
        <w:t>.</w:t>
      </w:r>
    </w:p>
    <w:p w14:paraId="332B5BF3" w14:textId="77777777" w:rsidR="00EE1490" w:rsidRPr="005E3CE9" w:rsidRDefault="00EE1490" w:rsidP="00C2064D">
      <w:pPr>
        <w:pStyle w:val="ListParagraph"/>
        <w:numPr>
          <w:ilvl w:val="0"/>
          <w:numId w:val="6"/>
        </w:numPr>
        <w:spacing w:after="40"/>
        <w:contextualSpacing w:val="0"/>
        <w:jc w:val="both"/>
        <w:rPr>
          <w:rFonts w:cs="Arial"/>
        </w:rPr>
      </w:pPr>
      <w:r w:rsidRPr="005E3CE9">
        <w:rPr>
          <w:rFonts w:cs="Arial"/>
        </w:rPr>
        <w:t xml:space="preserve">Participate in setting team objectives and subsequent evaluation, to include control </w:t>
      </w:r>
      <w:r w:rsidR="00C2064D">
        <w:rPr>
          <w:rFonts w:cs="Arial"/>
        </w:rPr>
        <w:t>m</w:t>
      </w:r>
      <w:r w:rsidRPr="005E3CE9">
        <w:rPr>
          <w:rFonts w:cs="Arial"/>
        </w:rPr>
        <w:t>echanisms such as on-going feedback and documentation and performance measurement</w:t>
      </w:r>
      <w:r w:rsidR="00673395">
        <w:rPr>
          <w:rFonts w:cs="Arial"/>
        </w:rPr>
        <w:t>.</w:t>
      </w:r>
    </w:p>
    <w:p w14:paraId="2121CE9E" w14:textId="77777777" w:rsidR="00EE1490" w:rsidRPr="005E3CE9" w:rsidRDefault="00EE1490" w:rsidP="00C2064D">
      <w:pPr>
        <w:pStyle w:val="ListParagraph"/>
        <w:numPr>
          <w:ilvl w:val="0"/>
          <w:numId w:val="6"/>
        </w:numPr>
        <w:spacing w:after="40"/>
        <w:contextualSpacing w:val="0"/>
        <w:jc w:val="both"/>
        <w:rPr>
          <w:rFonts w:cs="Arial"/>
        </w:rPr>
      </w:pPr>
      <w:r w:rsidRPr="005E3CE9">
        <w:rPr>
          <w:rFonts w:cs="Arial"/>
        </w:rPr>
        <w:t>Participate in core team-working activities, to include negotiation, problem-solving, finding solutions, decision making and conflict resolution</w:t>
      </w:r>
      <w:r w:rsidR="00673395">
        <w:rPr>
          <w:rFonts w:cs="Arial"/>
        </w:rPr>
        <w:t>.</w:t>
      </w:r>
    </w:p>
    <w:p w14:paraId="6A9A8C4D" w14:textId="77777777" w:rsidR="00EE1490" w:rsidRPr="005E3CE9" w:rsidRDefault="00EE1490" w:rsidP="00C2064D">
      <w:pPr>
        <w:pStyle w:val="ListParagraph"/>
        <w:numPr>
          <w:ilvl w:val="0"/>
          <w:numId w:val="6"/>
        </w:numPr>
        <w:spacing w:after="40"/>
        <w:contextualSpacing w:val="0"/>
        <w:jc w:val="both"/>
        <w:rPr>
          <w:rFonts w:cs="Arial"/>
        </w:rPr>
      </w:pPr>
      <w:r w:rsidRPr="005E3CE9">
        <w:rPr>
          <w:rFonts w:cs="Arial"/>
        </w:rPr>
        <w:t>Demonstrate appropriate communications, problem-solving and negotiation techniques in a range of team-working situations and roles, to include leadership roles and giving and receiving feedback</w:t>
      </w:r>
      <w:r w:rsidR="00673395">
        <w:rPr>
          <w:rFonts w:cs="Arial"/>
        </w:rPr>
        <w:t>.</w:t>
      </w:r>
    </w:p>
    <w:p w14:paraId="630F643A" w14:textId="77777777" w:rsidR="008F164E" w:rsidRPr="005E3CE9" w:rsidRDefault="00EE1490" w:rsidP="00673395">
      <w:pPr>
        <w:pStyle w:val="ListParagraph"/>
        <w:numPr>
          <w:ilvl w:val="0"/>
          <w:numId w:val="6"/>
        </w:numPr>
        <w:autoSpaceDE w:val="0"/>
        <w:autoSpaceDN w:val="0"/>
        <w:adjustRightInd w:val="0"/>
        <w:spacing w:after="40"/>
        <w:contextualSpacing w:val="0"/>
        <w:sectPr w:rsidR="008F164E" w:rsidRPr="005E3CE9" w:rsidSect="00BC1A2D">
          <w:pgSz w:w="11906" w:h="16838"/>
          <w:pgMar w:top="1440" w:right="1440" w:bottom="1440" w:left="1440" w:header="708" w:footer="708" w:gutter="0"/>
          <w:cols w:space="708"/>
          <w:docGrid w:linePitch="360"/>
        </w:sectPr>
      </w:pPr>
      <w:r w:rsidRPr="005E3CE9">
        <w:rPr>
          <w:rFonts w:cs="Arial"/>
        </w:rPr>
        <w:t>Monitor personal strengths and weaknesses as a team participant, including interpersonal communication skills and problem solving skills</w:t>
      </w:r>
      <w:r w:rsidR="00673395">
        <w:rPr>
          <w:rFonts w:cs="Arial"/>
        </w:rPr>
        <w:t>.</w:t>
      </w:r>
    </w:p>
    <w:p w14:paraId="617F31F5" w14:textId="77777777" w:rsidR="00C2064D" w:rsidRPr="005E3CE9" w:rsidRDefault="00C2064D" w:rsidP="00C2064D">
      <w:pPr>
        <w:pStyle w:val="Heading1"/>
      </w:pPr>
      <w:r w:rsidRPr="005E3CE9">
        <w:lastRenderedPageBreak/>
        <w:t xml:space="preserve">Indicative Content </w:t>
      </w:r>
    </w:p>
    <w:p w14:paraId="47A470D2" w14:textId="77777777" w:rsidR="00C2064D" w:rsidRPr="005E3CE9" w:rsidRDefault="00C2064D" w:rsidP="00673395">
      <w:pPr>
        <w:pStyle w:val="NoSpacing"/>
        <w:jc w:val="both"/>
      </w:pPr>
      <w:r w:rsidRPr="005E3CE9">
        <w:t>This section provides suggestions for programme content but is not intended to be prescriptive. The programme module can be delivered through classroom based learning activities, group discussions, one-to-one tutorials, field trips, case studies, role play and other suitable activities, as appropriate.</w:t>
      </w:r>
    </w:p>
    <w:p w14:paraId="76360F93" w14:textId="77777777" w:rsidR="00C2064D" w:rsidRPr="0035788C" w:rsidRDefault="00C2064D" w:rsidP="0035788C">
      <w:pPr>
        <w:pStyle w:val="NoSpacing"/>
        <w:pBdr>
          <w:top w:val="single" w:sz="4" w:space="1" w:color="auto"/>
          <w:bottom w:val="single" w:sz="4" w:space="1" w:color="auto"/>
        </w:pBdr>
        <w:spacing w:after="0" w:line="240" w:lineRule="auto"/>
        <w:rPr>
          <w:b/>
        </w:rPr>
      </w:pPr>
      <w:r w:rsidRPr="0035788C">
        <w:rPr>
          <w:b/>
        </w:rPr>
        <w:t xml:space="preserve">Section 1 -   </w:t>
      </w:r>
      <w:r w:rsidR="00673395">
        <w:rPr>
          <w:b/>
        </w:rPr>
        <w:t xml:space="preserve">Understanding </w:t>
      </w:r>
      <w:r w:rsidRPr="0035788C">
        <w:rPr>
          <w:b/>
        </w:rPr>
        <w:t xml:space="preserve">Theory </w:t>
      </w:r>
    </w:p>
    <w:p w14:paraId="62486C05" w14:textId="77777777" w:rsidR="0035788C" w:rsidRPr="0035788C" w:rsidRDefault="0035788C" w:rsidP="0035788C">
      <w:pPr>
        <w:pStyle w:val="NoSpacing"/>
        <w:spacing w:line="240" w:lineRule="auto"/>
        <w:rPr>
          <w:sz w:val="2"/>
        </w:rPr>
      </w:pPr>
    </w:p>
    <w:p w14:paraId="5B0FB392" w14:textId="77777777" w:rsidR="00C2064D" w:rsidRPr="005E3CE9" w:rsidRDefault="00C2064D" w:rsidP="00673395">
      <w:pPr>
        <w:pStyle w:val="NoSpacing"/>
        <w:jc w:val="both"/>
      </w:pPr>
      <w:r w:rsidRPr="005E3CE9">
        <w:t xml:space="preserve">Learners </w:t>
      </w:r>
      <w:r w:rsidR="00086C00">
        <w:t xml:space="preserve">will undertake </w:t>
      </w:r>
      <w:r w:rsidRPr="005E3CE9">
        <w:t xml:space="preserve">study </w:t>
      </w:r>
      <w:r w:rsidR="00086C00">
        <w:t xml:space="preserve">to understand </w:t>
      </w:r>
      <w:r w:rsidRPr="005E3CE9">
        <w:t>theory and related techniques within a team context</w:t>
      </w:r>
      <w:r w:rsidR="00086C00">
        <w:t xml:space="preserve">. This will include </w:t>
      </w:r>
      <w:r w:rsidRPr="005E3CE9">
        <w:t xml:space="preserve">reflection and evaluation of competence and identification of potential future application of </w:t>
      </w:r>
      <w:r w:rsidR="00086C00">
        <w:t xml:space="preserve">‘team’ </w:t>
      </w:r>
      <w:r w:rsidRPr="005E3CE9">
        <w:t>skills within team contexts.</w:t>
      </w:r>
    </w:p>
    <w:p w14:paraId="541D14EF" w14:textId="77777777" w:rsidR="00C2064D" w:rsidRPr="0035788C" w:rsidRDefault="00C2064D" w:rsidP="0035788C">
      <w:pPr>
        <w:spacing w:line="240" w:lineRule="auto"/>
        <w:ind w:firstLine="360"/>
        <w:rPr>
          <w:u w:val="single"/>
        </w:rPr>
      </w:pPr>
      <w:r w:rsidRPr="0035788C">
        <w:rPr>
          <w:u w:val="single"/>
        </w:rPr>
        <w:t>Teams and Teamwork</w:t>
      </w:r>
    </w:p>
    <w:p w14:paraId="2BF8A873"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 xml:space="preserve">Explore a range of definitions for teamwork and teams. Summarise the key features of teams. Investigate and conclude on the optimal size for a team. Consider different types of teams and how they differ in their approach: Project teams, Development teams, Advice and Involvement teams, Production and service teams, Action and Negotiation teams, Business and Social </w:t>
      </w:r>
      <w:r w:rsidR="00673395">
        <w:rPr>
          <w:rFonts w:cs="Arial"/>
        </w:rPr>
        <w:t>T</w:t>
      </w:r>
      <w:r w:rsidRPr="005E3CE9">
        <w:rPr>
          <w:rFonts w:cs="Arial"/>
        </w:rPr>
        <w:t>eams</w:t>
      </w:r>
      <w:r w:rsidR="00673395">
        <w:rPr>
          <w:rFonts w:cs="Arial"/>
        </w:rPr>
        <w:t>.</w:t>
      </w:r>
    </w:p>
    <w:p w14:paraId="63805343"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Consider the physical location of teams: On-site, remote teams</w:t>
      </w:r>
      <w:r w:rsidR="00673395">
        <w:rPr>
          <w:rFonts w:cs="Arial"/>
        </w:rPr>
        <w:t xml:space="preserve"> and multi-agency.</w:t>
      </w:r>
    </w:p>
    <w:p w14:paraId="05957367" w14:textId="77777777" w:rsidR="00086C00" w:rsidRDefault="00C2064D" w:rsidP="0035788C">
      <w:pPr>
        <w:pStyle w:val="ListParagraph"/>
        <w:numPr>
          <w:ilvl w:val="0"/>
          <w:numId w:val="7"/>
        </w:numPr>
        <w:spacing w:after="120"/>
        <w:ind w:left="714" w:hanging="357"/>
        <w:contextualSpacing w:val="0"/>
        <w:jc w:val="both"/>
        <w:rPr>
          <w:rFonts w:cs="Arial"/>
        </w:rPr>
      </w:pPr>
      <w:r w:rsidRPr="005E3CE9">
        <w:rPr>
          <w:rFonts w:cs="Arial"/>
        </w:rPr>
        <w:t>Develop an understanding of agreements and confidentiality. Conclude on the characteristics of effective teams in formal and informal settings in</w:t>
      </w:r>
      <w:r w:rsidR="00086C00">
        <w:rPr>
          <w:rFonts w:cs="Arial"/>
        </w:rPr>
        <w:t>/across organisations</w:t>
      </w:r>
      <w:r w:rsidRPr="005E3CE9">
        <w:rPr>
          <w:rFonts w:cs="Arial"/>
        </w:rPr>
        <w:t>.</w:t>
      </w:r>
    </w:p>
    <w:p w14:paraId="3BC8E27A"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 xml:space="preserve">Examine physical, human and financial resources required for effective teamwork in a rapidly changing </w:t>
      </w:r>
      <w:r w:rsidR="00086C00">
        <w:rPr>
          <w:rFonts w:cs="Arial"/>
        </w:rPr>
        <w:t>‘</w:t>
      </w:r>
      <w:r w:rsidRPr="005E3CE9">
        <w:rPr>
          <w:rFonts w:cs="Arial"/>
        </w:rPr>
        <w:t>Knowledge Society</w:t>
      </w:r>
      <w:r w:rsidR="00086C00">
        <w:rPr>
          <w:rFonts w:cs="Arial"/>
        </w:rPr>
        <w:t>’</w:t>
      </w:r>
      <w:r w:rsidRPr="005E3CE9">
        <w:rPr>
          <w:rFonts w:cs="Arial"/>
        </w:rPr>
        <w:t>. Consider budgetary constraints, challenges, opportunities and threats to teams in current working and social environments</w:t>
      </w:r>
      <w:r w:rsidR="00673395">
        <w:rPr>
          <w:rFonts w:cs="Arial"/>
        </w:rPr>
        <w:t>.</w:t>
      </w:r>
    </w:p>
    <w:p w14:paraId="30B92405"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Consider intra, inter-team and multi team environment activities</w:t>
      </w:r>
      <w:r w:rsidR="00673395">
        <w:rPr>
          <w:rFonts w:cs="Arial"/>
        </w:rPr>
        <w:t>.</w:t>
      </w:r>
    </w:p>
    <w:p w14:paraId="4101652C" w14:textId="77777777" w:rsidR="00C2064D" w:rsidRPr="005E3CE9" w:rsidRDefault="00C2064D" w:rsidP="00893DA6">
      <w:pPr>
        <w:spacing w:line="240" w:lineRule="auto"/>
        <w:rPr>
          <w:rFonts w:cs="Arial"/>
        </w:rPr>
      </w:pPr>
    </w:p>
    <w:p w14:paraId="1200320A" w14:textId="77777777" w:rsidR="00C2064D" w:rsidRPr="0035788C" w:rsidRDefault="00C2064D" w:rsidP="0035788C">
      <w:pPr>
        <w:spacing w:line="240" w:lineRule="auto"/>
        <w:ind w:firstLine="360"/>
        <w:rPr>
          <w:u w:val="single"/>
        </w:rPr>
      </w:pPr>
      <w:r w:rsidRPr="0035788C">
        <w:rPr>
          <w:u w:val="single"/>
        </w:rPr>
        <w:t>Elements and Stages of Team Development</w:t>
      </w:r>
    </w:p>
    <w:p w14:paraId="3858C4D4"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Analyse key considerations for team members and leaders at each stage of team development (forming, storming, norming, performing, mourning/ adjourning)</w:t>
      </w:r>
      <w:r w:rsidR="00673395">
        <w:rPr>
          <w:rFonts w:cs="Arial"/>
        </w:rPr>
        <w:t>.</w:t>
      </w:r>
    </w:p>
    <w:p w14:paraId="77DEF217"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Comment on relevant strategies for each stage to ensure effective engagement with opportunities, overcome challenges and threats to the team</w:t>
      </w:r>
      <w:r w:rsidR="00673395">
        <w:rPr>
          <w:rFonts w:cs="Arial"/>
        </w:rPr>
        <w:t>.</w:t>
      </w:r>
    </w:p>
    <w:p w14:paraId="4B99056E" w14:textId="77777777" w:rsidR="00C2064D" w:rsidRPr="005E3CE9" w:rsidRDefault="00C2064D" w:rsidP="00893DA6">
      <w:pPr>
        <w:spacing w:line="240" w:lineRule="auto"/>
        <w:jc w:val="both"/>
        <w:rPr>
          <w:rFonts w:cs="Arial"/>
        </w:rPr>
      </w:pPr>
    </w:p>
    <w:p w14:paraId="00161145" w14:textId="77777777" w:rsidR="00C2064D" w:rsidRPr="0035788C" w:rsidRDefault="00C2064D" w:rsidP="0035788C">
      <w:pPr>
        <w:spacing w:line="240" w:lineRule="auto"/>
        <w:ind w:firstLine="360"/>
        <w:rPr>
          <w:u w:val="single"/>
        </w:rPr>
      </w:pPr>
      <w:r w:rsidRPr="0035788C">
        <w:rPr>
          <w:u w:val="single"/>
        </w:rPr>
        <w:t>Self and Team - Models, Theories and Studies</w:t>
      </w:r>
    </w:p>
    <w:p w14:paraId="2ABFFB57"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Develop a basic understanding of a model of self and the implications of this for the learner within a team context</w:t>
      </w:r>
      <w:r w:rsidR="00673395">
        <w:rPr>
          <w:rFonts w:cs="Arial"/>
        </w:rPr>
        <w:t>.</w:t>
      </w:r>
    </w:p>
    <w:p w14:paraId="47F84B3A"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For team mix, identify the usefulness of theories and studies e</w:t>
      </w:r>
      <w:r w:rsidR="00AE3D25">
        <w:rPr>
          <w:rFonts w:cs="Arial"/>
        </w:rPr>
        <w:t>.</w:t>
      </w:r>
      <w:r w:rsidRPr="005E3CE9">
        <w:rPr>
          <w:rFonts w:cs="Arial"/>
        </w:rPr>
        <w:t>g</w:t>
      </w:r>
      <w:r w:rsidR="00AE3D25">
        <w:rPr>
          <w:rFonts w:cs="Arial"/>
        </w:rPr>
        <w:t>.</w:t>
      </w:r>
      <w:r w:rsidR="00673395">
        <w:rPr>
          <w:rFonts w:cs="Arial"/>
        </w:rPr>
        <w:t>;</w:t>
      </w:r>
      <w:r w:rsidRPr="005E3CE9">
        <w:rPr>
          <w:rFonts w:cs="Arial"/>
        </w:rPr>
        <w:t xml:space="preserve"> </w:t>
      </w:r>
      <w:r w:rsidR="00673395">
        <w:rPr>
          <w:rFonts w:cs="Arial"/>
        </w:rPr>
        <w:t>Meredith B</w:t>
      </w:r>
      <w:r w:rsidRPr="005E3CE9">
        <w:rPr>
          <w:rFonts w:cs="Arial"/>
        </w:rPr>
        <w:t>elbin</w:t>
      </w:r>
      <w:r w:rsidR="00673395">
        <w:rPr>
          <w:rFonts w:cs="Arial"/>
        </w:rPr>
        <w:t xml:space="preserve"> ‘The Nine Belbin Team Roles’</w:t>
      </w:r>
      <w:r w:rsidRPr="005E3CE9">
        <w:rPr>
          <w:rFonts w:cs="Arial"/>
        </w:rPr>
        <w:t>,</w:t>
      </w:r>
      <w:r w:rsidR="00673395">
        <w:rPr>
          <w:rFonts w:cs="Arial"/>
        </w:rPr>
        <w:t xml:space="preserve"> Howard Gardner ‘</w:t>
      </w:r>
      <w:r w:rsidRPr="005E3CE9">
        <w:rPr>
          <w:rFonts w:cs="Arial"/>
        </w:rPr>
        <w:t>Multiple Intelligence Theory</w:t>
      </w:r>
      <w:r w:rsidR="00673395">
        <w:rPr>
          <w:rFonts w:cs="Arial"/>
        </w:rPr>
        <w:t>’</w:t>
      </w:r>
      <w:r w:rsidRPr="005E3CE9">
        <w:rPr>
          <w:rFonts w:cs="Arial"/>
        </w:rPr>
        <w:t>, Myers</w:t>
      </w:r>
      <w:r w:rsidR="00673395">
        <w:rPr>
          <w:rFonts w:cs="Arial"/>
        </w:rPr>
        <w:t>-</w:t>
      </w:r>
      <w:r w:rsidRPr="005E3CE9">
        <w:rPr>
          <w:rFonts w:cs="Arial"/>
        </w:rPr>
        <w:t>Briggs</w:t>
      </w:r>
      <w:r w:rsidR="00673395">
        <w:rPr>
          <w:rFonts w:cs="Arial"/>
        </w:rPr>
        <w:t xml:space="preserve"> Type Indicator, Bruce Tuckman ‘Stages of Team Development’ and John Adair ‘Action-Centred Leadership Model’</w:t>
      </w:r>
      <w:r w:rsidRPr="005E3CE9">
        <w:rPr>
          <w:rFonts w:cs="Arial"/>
        </w:rPr>
        <w:t xml:space="preserve">. </w:t>
      </w:r>
    </w:p>
    <w:p w14:paraId="24D22E5A"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 xml:space="preserve">Identify factors for consideration when selecting team </w:t>
      </w:r>
      <w:r w:rsidR="00AE3D25">
        <w:rPr>
          <w:rFonts w:cs="Arial"/>
        </w:rPr>
        <w:t>formation</w:t>
      </w:r>
      <w:r w:rsidRPr="005E3CE9">
        <w:rPr>
          <w:rFonts w:cs="Arial"/>
        </w:rPr>
        <w:t>. Consider task and related diversity: (intelligences, culture, skills, knowledge, formal and informal roles, attitudes, team tenure, gender, culture, age)</w:t>
      </w:r>
      <w:r w:rsidR="00673395">
        <w:rPr>
          <w:rFonts w:cs="Arial"/>
        </w:rPr>
        <w:t>.</w:t>
      </w:r>
      <w:r w:rsidRPr="005E3CE9">
        <w:rPr>
          <w:rFonts w:cs="Arial"/>
        </w:rPr>
        <w:t xml:space="preserve"> </w:t>
      </w:r>
    </w:p>
    <w:p w14:paraId="59D8EBC4" w14:textId="77777777" w:rsidR="00AE3D25" w:rsidRDefault="00C2064D" w:rsidP="000E60CC">
      <w:pPr>
        <w:pStyle w:val="ListParagraph"/>
        <w:numPr>
          <w:ilvl w:val="0"/>
          <w:numId w:val="7"/>
        </w:numPr>
        <w:spacing w:after="120"/>
        <w:ind w:left="714" w:hanging="357"/>
        <w:contextualSpacing w:val="0"/>
        <w:jc w:val="both"/>
        <w:rPr>
          <w:rFonts w:cs="Arial"/>
        </w:rPr>
      </w:pPr>
      <w:r w:rsidRPr="00AE3D25">
        <w:rPr>
          <w:rFonts w:cs="Arial"/>
        </w:rPr>
        <w:t xml:space="preserve">Develop an understanding of key skills required in </w:t>
      </w:r>
      <w:r w:rsidR="00673395" w:rsidRPr="00AE3D25">
        <w:rPr>
          <w:rFonts w:cs="Arial"/>
        </w:rPr>
        <w:t>teamwork</w:t>
      </w:r>
      <w:r w:rsidRPr="00AE3D25">
        <w:rPr>
          <w:rFonts w:cs="Arial"/>
        </w:rPr>
        <w:t>. Distinguish between hard and soft skills, intra</w:t>
      </w:r>
      <w:r w:rsidR="00AE3D25" w:rsidRPr="00AE3D25">
        <w:rPr>
          <w:rFonts w:cs="Arial"/>
        </w:rPr>
        <w:t>-</w:t>
      </w:r>
      <w:r w:rsidRPr="00AE3D25">
        <w:rPr>
          <w:rFonts w:cs="Arial"/>
        </w:rPr>
        <w:t xml:space="preserve"> and inter</w:t>
      </w:r>
      <w:r w:rsidR="00AE3D25" w:rsidRPr="00AE3D25">
        <w:rPr>
          <w:rFonts w:cs="Arial"/>
        </w:rPr>
        <w:t>-</w:t>
      </w:r>
      <w:r w:rsidRPr="00AE3D25">
        <w:rPr>
          <w:rFonts w:cs="Arial"/>
        </w:rPr>
        <w:t xml:space="preserve">personal skills. </w:t>
      </w:r>
    </w:p>
    <w:p w14:paraId="7A758FC6" w14:textId="77777777" w:rsidR="00C2064D" w:rsidRPr="00AE3D25" w:rsidRDefault="00C2064D" w:rsidP="000E60CC">
      <w:pPr>
        <w:pStyle w:val="ListParagraph"/>
        <w:numPr>
          <w:ilvl w:val="0"/>
          <w:numId w:val="7"/>
        </w:numPr>
        <w:spacing w:after="120"/>
        <w:ind w:left="714" w:hanging="357"/>
        <w:contextualSpacing w:val="0"/>
        <w:jc w:val="both"/>
        <w:rPr>
          <w:rFonts w:cs="Arial"/>
        </w:rPr>
      </w:pPr>
      <w:r w:rsidRPr="00AE3D25">
        <w:rPr>
          <w:rFonts w:cs="Arial"/>
        </w:rPr>
        <w:t>Discuss the value of ethics and ‘right’ goals in teamwork.</w:t>
      </w:r>
    </w:p>
    <w:p w14:paraId="0724DBC9" w14:textId="77777777" w:rsidR="00C2064D" w:rsidRPr="005E3CE9" w:rsidRDefault="00AE3D25" w:rsidP="0035788C">
      <w:pPr>
        <w:pStyle w:val="ListParagraph"/>
        <w:numPr>
          <w:ilvl w:val="0"/>
          <w:numId w:val="7"/>
        </w:numPr>
        <w:spacing w:after="120"/>
        <w:ind w:left="714" w:hanging="357"/>
        <w:contextualSpacing w:val="0"/>
        <w:jc w:val="both"/>
        <w:rPr>
          <w:rFonts w:cs="Arial"/>
        </w:rPr>
      </w:pPr>
      <w:r>
        <w:rPr>
          <w:rFonts w:cs="Arial"/>
        </w:rPr>
        <w:t>Consider</w:t>
      </w:r>
      <w:r w:rsidR="00C2064D" w:rsidRPr="005E3CE9">
        <w:rPr>
          <w:rFonts w:cs="Arial"/>
        </w:rPr>
        <w:t xml:space="preserve"> the potential consequences on teams of group think, team defence mechanisms, over-focus on intra</w:t>
      </w:r>
      <w:r>
        <w:rPr>
          <w:rFonts w:cs="Arial"/>
        </w:rPr>
        <w:t>-</w:t>
      </w:r>
      <w:r w:rsidR="00C2064D" w:rsidRPr="005E3CE9">
        <w:rPr>
          <w:rFonts w:cs="Arial"/>
        </w:rPr>
        <w:t>team issues, inter</w:t>
      </w:r>
      <w:r>
        <w:rPr>
          <w:rFonts w:cs="Arial"/>
        </w:rPr>
        <w:t>-</w:t>
      </w:r>
      <w:r w:rsidR="00C2064D" w:rsidRPr="005E3CE9">
        <w:rPr>
          <w:rFonts w:cs="Arial"/>
        </w:rPr>
        <w:t>team competition</w:t>
      </w:r>
      <w:r>
        <w:rPr>
          <w:rFonts w:cs="Arial"/>
        </w:rPr>
        <w:t xml:space="preserve"> and </w:t>
      </w:r>
      <w:r w:rsidR="00C2064D" w:rsidRPr="005E3CE9">
        <w:rPr>
          <w:rFonts w:cs="Arial"/>
        </w:rPr>
        <w:t>favouritism</w:t>
      </w:r>
      <w:r>
        <w:rPr>
          <w:rFonts w:cs="Arial"/>
        </w:rPr>
        <w:t>.</w:t>
      </w:r>
      <w:r w:rsidR="00C2064D">
        <w:rPr>
          <w:rFonts w:cs="Arial"/>
        </w:rPr>
        <w:br/>
      </w:r>
    </w:p>
    <w:p w14:paraId="28A51B46" w14:textId="77777777" w:rsidR="00C2064D" w:rsidRPr="0035788C" w:rsidRDefault="00C2064D" w:rsidP="0035788C">
      <w:pPr>
        <w:spacing w:line="240" w:lineRule="auto"/>
        <w:ind w:firstLine="360"/>
        <w:rPr>
          <w:u w:val="single"/>
        </w:rPr>
      </w:pPr>
      <w:r w:rsidRPr="0035788C">
        <w:rPr>
          <w:u w:val="single"/>
        </w:rPr>
        <w:t xml:space="preserve">Team </w:t>
      </w:r>
      <w:r w:rsidR="00B60756">
        <w:rPr>
          <w:u w:val="single"/>
        </w:rPr>
        <w:t>Work</w:t>
      </w:r>
      <w:r w:rsidRPr="0035788C">
        <w:rPr>
          <w:u w:val="single"/>
        </w:rPr>
        <w:t xml:space="preserve"> - Roles and Responsibilities</w:t>
      </w:r>
    </w:p>
    <w:p w14:paraId="44A580A5"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For team leader, team member, coach</w:t>
      </w:r>
      <w:r w:rsidR="00B60756">
        <w:rPr>
          <w:rFonts w:cs="Arial"/>
        </w:rPr>
        <w:t xml:space="preserve">, </w:t>
      </w:r>
      <w:r w:rsidRPr="005E3CE9">
        <w:rPr>
          <w:rFonts w:cs="Arial"/>
        </w:rPr>
        <w:t>mentor</w:t>
      </w:r>
      <w:r w:rsidR="00B60756">
        <w:rPr>
          <w:rFonts w:cs="Arial"/>
        </w:rPr>
        <w:t xml:space="preserve"> and trainer</w:t>
      </w:r>
      <w:r w:rsidRPr="005E3CE9">
        <w:rPr>
          <w:rFonts w:cs="Arial"/>
        </w:rPr>
        <w:t xml:space="preserve"> roles, explore a range of definitions. Develop a broad understanding of leadership and team member roles and a basic understanding of mentoring</w:t>
      </w:r>
      <w:r w:rsidR="00B60756">
        <w:rPr>
          <w:rFonts w:cs="Arial"/>
        </w:rPr>
        <w:t xml:space="preserve">, </w:t>
      </w:r>
      <w:r w:rsidRPr="005E3CE9">
        <w:rPr>
          <w:rFonts w:cs="Arial"/>
        </w:rPr>
        <w:t>coaching and training roles.  Consider where the responsibility for each role rests within a team/organisation/society and the implications of each role on team members, team leaders and organisations. Consider the potential effect on team members and leader when one person performs numerous roles. Consider the link between responsibility and authority levels.</w:t>
      </w:r>
    </w:p>
    <w:p w14:paraId="65C4D132" w14:textId="77777777" w:rsidR="00D14AB1" w:rsidRDefault="00C2064D" w:rsidP="000E60CC">
      <w:pPr>
        <w:pStyle w:val="ListParagraph"/>
        <w:numPr>
          <w:ilvl w:val="0"/>
          <w:numId w:val="7"/>
        </w:numPr>
        <w:spacing w:after="120"/>
        <w:ind w:left="714" w:hanging="357"/>
        <w:contextualSpacing w:val="0"/>
        <w:jc w:val="both"/>
        <w:rPr>
          <w:rFonts w:cs="Arial"/>
        </w:rPr>
      </w:pPr>
      <w:r w:rsidRPr="00D14AB1">
        <w:rPr>
          <w:rFonts w:cs="Arial"/>
        </w:rPr>
        <w:t xml:space="preserve">Analyse opportunities, threats and challenges for each </w:t>
      </w:r>
      <w:r w:rsidR="00D14AB1">
        <w:rPr>
          <w:rFonts w:cs="Arial"/>
        </w:rPr>
        <w:t xml:space="preserve">team </w:t>
      </w:r>
      <w:r w:rsidRPr="00D14AB1">
        <w:rPr>
          <w:rFonts w:cs="Arial"/>
        </w:rPr>
        <w:t>role within organisations</w:t>
      </w:r>
      <w:r w:rsidR="00D14AB1">
        <w:rPr>
          <w:rFonts w:cs="Arial"/>
        </w:rPr>
        <w:t xml:space="preserve">. </w:t>
      </w:r>
    </w:p>
    <w:p w14:paraId="63A70387" w14:textId="77777777" w:rsidR="00C2064D" w:rsidRPr="00D14AB1" w:rsidRDefault="00C2064D" w:rsidP="000E60CC">
      <w:pPr>
        <w:pStyle w:val="ListParagraph"/>
        <w:numPr>
          <w:ilvl w:val="0"/>
          <w:numId w:val="7"/>
        </w:numPr>
        <w:spacing w:after="120"/>
        <w:ind w:left="714" w:hanging="357"/>
        <w:contextualSpacing w:val="0"/>
        <w:jc w:val="both"/>
        <w:rPr>
          <w:rFonts w:cs="Arial"/>
        </w:rPr>
      </w:pPr>
      <w:r w:rsidRPr="00D14AB1">
        <w:rPr>
          <w:rFonts w:cs="Arial"/>
        </w:rPr>
        <w:t xml:space="preserve">Distinguish between traditional leadership and team leadership. Comment on the main tasks of a leader (leading, managing, coaching and supporting). Consider a leader’s role with respect to team selection and recruitment of team members. Comment on fixed leaders versus rotating leaders within team contexts. Discuss different leadership styles and the relevant application of them to situations. Identify and discuss situations when team members may be asked to lead even though they are not the long term designated leader. </w:t>
      </w:r>
    </w:p>
    <w:p w14:paraId="666EF4E6"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 xml:space="preserve">Gain a basic understanding of delegation, motivation, performance management, rewards, </w:t>
      </w:r>
      <w:r w:rsidR="00D14AB1">
        <w:rPr>
          <w:rFonts w:cs="Arial"/>
        </w:rPr>
        <w:t xml:space="preserve">and </w:t>
      </w:r>
      <w:r w:rsidRPr="005E3CE9">
        <w:rPr>
          <w:rFonts w:cs="Arial"/>
        </w:rPr>
        <w:t>feedback</w:t>
      </w:r>
      <w:r w:rsidR="00D14AB1">
        <w:rPr>
          <w:rFonts w:cs="Arial"/>
        </w:rPr>
        <w:t xml:space="preserve"> in a teamworking environment. </w:t>
      </w:r>
    </w:p>
    <w:p w14:paraId="1299C43A" w14:textId="77777777" w:rsidR="00DD7F87" w:rsidRDefault="00C2064D" w:rsidP="0035788C">
      <w:pPr>
        <w:spacing w:line="240" w:lineRule="auto"/>
        <w:ind w:firstLine="360"/>
        <w:rPr>
          <w:u w:val="single"/>
        </w:rPr>
      </w:pPr>
      <w:r w:rsidRPr="005E3CE9">
        <w:rPr>
          <w:rFonts w:cs="Arial"/>
          <w:b/>
          <w:u w:val="single"/>
        </w:rPr>
        <w:br/>
      </w:r>
    </w:p>
    <w:p w14:paraId="7B160A28" w14:textId="77777777" w:rsidR="00C2064D" w:rsidRPr="0035788C" w:rsidRDefault="00DD7F87" w:rsidP="0035788C">
      <w:pPr>
        <w:spacing w:line="240" w:lineRule="auto"/>
        <w:ind w:firstLine="360"/>
        <w:rPr>
          <w:u w:val="single"/>
        </w:rPr>
      </w:pPr>
      <w:r>
        <w:rPr>
          <w:u w:val="single"/>
        </w:rPr>
        <w:br w:type="page"/>
      </w:r>
      <w:r w:rsidR="00C2064D" w:rsidRPr="0035788C">
        <w:rPr>
          <w:u w:val="single"/>
        </w:rPr>
        <w:t>Vision, Mission, Objectives, Goals, Action Steps, Deadlines</w:t>
      </w:r>
    </w:p>
    <w:p w14:paraId="2ED496DC"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 xml:space="preserve">Develop </w:t>
      </w:r>
      <w:r w:rsidR="00D14AB1">
        <w:rPr>
          <w:rFonts w:cs="Arial"/>
        </w:rPr>
        <w:t xml:space="preserve">an </w:t>
      </w:r>
      <w:r w:rsidRPr="005E3CE9">
        <w:rPr>
          <w:rFonts w:cs="Arial"/>
        </w:rPr>
        <w:t xml:space="preserve">understanding of </w:t>
      </w:r>
      <w:r w:rsidR="00D14AB1">
        <w:rPr>
          <w:rFonts w:cs="Arial"/>
        </w:rPr>
        <w:t xml:space="preserve">team </w:t>
      </w:r>
      <w:r w:rsidRPr="005E3CE9">
        <w:rPr>
          <w:rFonts w:cs="Arial"/>
        </w:rPr>
        <w:t>vision, mission statement</w:t>
      </w:r>
      <w:r w:rsidR="00D14AB1">
        <w:rPr>
          <w:rFonts w:cs="Arial"/>
        </w:rPr>
        <w:t>s</w:t>
      </w:r>
      <w:r w:rsidRPr="005E3CE9">
        <w:rPr>
          <w:rFonts w:cs="Arial"/>
        </w:rPr>
        <w:t xml:space="preserve">, objectives, goals, action steps, deadlines and where responsibility lies </w:t>
      </w:r>
      <w:r w:rsidR="00D14AB1">
        <w:rPr>
          <w:rFonts w:cs="Arial"/>
        </w:rPr>
        <w:t>when working in a team-led project</w:t>
      </w:r>
      <w:r w:rsidRPr="005E3CE9">
        <w:rPr>
          <w:rFonts w:cs="Arial"/>
        </w:rPr>
        <w:t>.</w:t>
      </w:r>
    </w:p>
    <w:p w14:paraId="689944AE"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In relation to vision, discuss techniques for developing ideas and tapping into creativity (refer to creative problem</w:t>
      </w:r>
      <w:r w:rsidR="00B60756">
        <w:rPr>
          <w:rFonts w:cs="Arial"/>
        </w:rPr>
        <w:t>-</w:t>
      </w:r>
      <w:r w:rsidRPr="005E3CE9">
        <w:rPr>
          <w:rFonts w:cs="Arial"/>
        </w:rPr>
        <w:t>solving below)</w:t>
      </w:r>
      <w:r w:rsidR="00D14AB1">
        <w:rPr>
          <w:rFonts w:cs="Arial"/>
        </w:rPr>
        <w:t>.</w:t>
      </w:r>
    </w:p>
    <w:p w14:paraId="6E6B431B"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 xml:space="preserve">In relation to deadlines, gain an understanding of </w:t>
      </w:r>
      <w:r w:rsidR="00D14AB1">
        <w:rPr>
          <w:rFonts w:cs="Arial"/>
        </w:rPr>
        <w:t>team</w:t>
      </w:r>
      <w:r w:rsidRPr="005E3CE9">
        <w:rPr>
          <w:rFonts w:cs="Arial"/>
        </w:rPr>
        <w:t xml:space="preserve"> management. Consider techniques for eliminating time</w:t>
      </w:r>
      <w:r w:rsidR="00D14AB1">
        <w:rPr>
          <w:rFonts w:cs="Arial"/>
        </w:rPr>
        <w:t>-</w:t>
      </w:r>
      <w:r w:rsidRPr="005E3CE9">
        <w:rPr>
          <w:rFonts w:cs="Arial"/>
        </w:rPr>
        <w:t>wasters</w:t>
      </w:r>
      <w:r>
        <w:rPr>
          <w:rFonts w:cs="Arial"/>
        </w:rPr>
        <w:t>,</w:t>
      </w:r>
      <w:r w:rsidR="00D14AB1">
        <w:rPr>
          <w:rFonts w:cs="Arial"/>
        </w:rPr>
        <w:t xml:space="preserve"> </w:t>
      </w:r>
      <w:r w:rsidRPr="005E3CE9">
        <w:rPr>
          <w:rFonts w:cs="Arial"/>
        </w:rPr>
        <w:t xml:space="preserve">overcoming management </w:t>
      </w:r>
      <w:r w:rsidR="00D14AB1">
        <w:rPr>
          <w:rFonts w:cs="Arial"/>
        </w:rPr>
        <w:t xml:space="preserve">of time </w:t>
      </w:r>
      <w:r w:rsidRPr="005E3CE9">
        <w:rPr>
          <w:rFonts w:cs="Arial"/>
        </w:rPr>
        <w:t>challenges, setting priorities, scheduling, concentration, focus, motivation and balance (</w:t>
      </w:r>
      <w:r w:rsidR="00B60756">
        <w:rPr>
          <w:rFonts w:cs="Arial"/>
        </w:rPr>
        <w:t xml:space="preserve">including </w:t>
      </w:r>
      <w:r w:rsidRPr="005E3CE9">
        <w:rPr>
          <w:rFonts w:cs="Arial"/>
        </w:rPr>
        <w:t>well</w:t>
      </w:r>
      <w:r w:rsidR="00B60756">
        <w:rPr>
          <w:rFonts w:cs="Arial"/>
        </w:rPr>
        <w:t>-</w:t>
      </w:r>
      <w:r w:rsidRPr="005E3CE9">
        <w:rPr>
          <w:rFonts w:cs="Arial"/>
        </w:rPr>
        <w:t xml:space="preserve">being and productivity levels).  </w:t>
      </w:r>
    </w:p>
    <w:p w14:paraId="135C81A0"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With a focus on making a vision a reality, identify useful performance management, documentation, control, review and feedback mechanisms</w:t>
      </w:r>
      <w:r w:rsidR="00D14AB1">
        <w:rPr>
          <w:rFonts w:cs="Arial"/>
        </w:rPr>
        <w:t>.</w:t>
      </w:r>
    </w:p>
    <w:p w14:paraId="7CF5C6F9" w14:textId="77777777" w:rsidR="00C2064D" w:rsidRDefault="00C2064D" w:rsidP="0035788C">
      <w:pPr>
        <w:pStyle w:val="ListParagraph"/>
        <w:numPr>
          <w:ilvl w:val="0"/>
          <w:numId w:val="7"/>
        </w:numPr>
        <w:spacing w:after="120"/>
        <w:ind w:left="714" w:hanging="357"/>
        <w:contextualSpacing w:val="0"/>
        <w:jc w:val="both"/>
        <w:rPr>
          <w:rFonts w:cs="Arial"/>
        </w:rPr>
      </w:pPr>
      <w:r w:rsidRPr="005E3CE9">
        <w:rPr>
          <w:rFonts w:cs="Arial"/>
        </w:rPr>
        <w:t>Discuss benefits of pursuing team goals within the context of organisation objectives. Comment on the potential for efficient enactment of organisation objectives, improved creativity, improved quality management, co-operation, collaboration, constructive controversy, creative problem</w:t>
      </w:r>
      <w:r w:rsidR="00B60756">
        <w:rPr>
          <w:rFonts w:cs="Arial"/>
        </w:rPr>
        <w:t>-</w:t>
      </w:r>
      <w:r w:rsidRPr="005E3CE9">
        <w:rPr>
          <w:rFonts w:cs="Arial"/>
        </w:rPr>
        <w:t>solving, shared learning, improved trust, productivity, adaptability, communication, support</w:t>
      </w:r>
      <w:r w:rsidR="00D14AB1">
        <w:rPr>
          <w:rFonts w:cs="Arial"/>
        </w:rPr>
        <w:t xml:space="preserve"> and </w:t>
      </w:r>
      <w:r w:rsidRPr="005E3CE9">
        <w:rPr>
          <w:rFonts w:cs="Arial"/>
        </w:rPr>
        <w:t>safety, in intra</w:t>
      </w:r>
      <w:r w:rsidR="00D14AB1">
        <w:rPr>
          <w:rFonts w:cs="Arial"/>
        </w:rPr>
        <w:t>-</w:t>
      </w:r>
      <w:r w:rsidRPr="005E3CE9">
        <w:rPr>
          <w:rFonts w:cs="Arial"/>
        </w:rPr>
        <w:t xml:space="preserve"> and inter</w:t>
      </w:r>
      <w:r w:rsidR="00D14AB1">
        <w:rPr>
          <w:rFonts w:cs="Arial"/>
        </w:rPr>
        <w:t>-</w:t>
      </w:r>
      <w:r w:rsidRPr="005E3CE9">
        <w:rPr>
          <w:rFonts w:cs="Arial"/>
        </w:rPr>
        <w:t>team contexts within organisations experiencing challenges and opportunities</w:t>
      </w:r>
      <w:r w:rsidR="00D14AB1">
        <w:rPr>
          <w:rFonts w:cs="Arial"/>
        </w:rPr>
        <w:t>.</w:t>
      </w:r>
    </w:p>
    <w:p w14:paraId="4DDBEF00" w14:textId="77777777" w:rsidR="0035788C" w:rsidRPr="00DD7F87" w:rsidRDefault="0035788C" w:rsidP="00DD7F87">
      <w:pPr>
        <w:pStyle w:val="ListParagraph"/>
        <w:spacing w:after="120"/>
        <w:ind w:left="714"/>
        <w:contextualSpacing w:val="0"/>
        <w:jc w:val="both"/>
        <w:rPr>
          <w:rFonts w:cs="Arial"/>
          <w:sz w:val="14"/>
        </w:rPr>
      </w:pPr>
    </w:p>
    <w:p w14:paraId="09F81DB9" w14:textId="77777777" w:rsidR="00C2064D" w:rsidRPr="0035788C" w:rsidRDefault="00C2064D" w:rsidP="0035788C">
      <w:pPr>
        <w:spacing w:line="240" w:lineRule="auto"/>
        <w:ind w:firstLine="360"/>
        <w:rPr>
          <w:u w:val="single"/>
        </w:rPr>
      </w:pPr>
      <w:r w:rsidRPr="0035788C">
        <w:rPr>
          <w:u w:val="single"/>
        </w:rPr>
        <w:t>Solution Focused Approaches and Performance Measurement</w:t>
      </w:r>
    </w:p>
    <w:p w14:paraId="3CC2618A" w14:textId="77777777" w:rsidR="00C2064D" w:rsidRPr="0035788C" w:rsidRDefault="00C2064D" w:rsidP="0035788C">
      <w:pPr>
        <w:pStyle w:val="ListParagraph"/>
        <w:numPr>
          <w:ilvl w:val="0"/>
          <w:numId w:val="7"/>
        </w:numPr>
        <w:spacing w:after="120"/>
        <w:ind w:left="714" w:hanging="357"/>
        <w:contextualSpacing w:val="0"/>
        <w:jc w:val="both"/>
        <w:rPr>
          <w:rFonts w:cs="Arial"/>
        </w:rPr>
      </w:pPr>
      <w:r w:rsidRPr="005E3CE9">
        <w:rPr>
          <w:rFonts w:cs="Arial"/>
        </w:rPr>
        <w:t>With reference to theory, comment on a solution</w:t>
      </w:r>
      <w:r w:rsidR="00B60756">
        <w:rPr>
          <w:rFonts w:cs="Arial"/>
        </w:rPr>
        <w:t>-</w:t>
      </w:r>
      <w:r w:rsidRPr="005E3CE9">
        <w:rPr>
          <w:rFonts w:cs="Arial"/>
        </w:rPr>
        <w:t>focused approach</w:t>
      </w:r>
      <w:r w:rsidR="005E55E6">
        <w:rPr>
          <w:rFonts w:cs="Arial"/>
        </w:rPr>
        <w:t>.</w:t>
      </w:r>
    </w:p>
    <w:p w14:paraId="76A4BC38"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 xml:space="preserve">Gain a basic understanding of </w:t>
      </w:r>
      <w:r w:rsidR="005E55E6">
        <w:rPr>
          <w:rFonts w:cs="Arial"/>
        </w:rPr>
        <w:t>teamwork and associated</w:t>
      </w:r>
      <w:r w:rsidRPr="005E3CE9">
        <w:rPr>
          <w:rFonts w:cs="Arial"/>
        </w:rPr>
        <w:t xml:space="preserve"> models for improving </w:t>
      </w:r>
      <w:r w:rsidR="005E55E6">
        <w:rPr>
          <w:rFonts w:cs="Arial"/>
        </w:rPr>
        <w:t xml:space="preserve">team </w:t>
      </w:r>
      <w:r w:rsidRPr="005E3CE9">
        <w:rPr>
          <w:rFonts w:cs="Arial"/>
        </w:rPr>
        <w:t>performance</w:t>
      </w:r>
      <w:r w:rsidR="005E55E6">
        <w:rPr>
          <w:rFonts w:cs="Arial"/>
        </w:rPr>
        <w:t>.</w:t>
      </w:r>
      <w:r w:rsidRPr="005E3CE9">
        <w:rPr>
          <w:rFonts w:cs="Arial"/>
        </w:rPr>
        <w:t xml:space="preserve"> </w:t>
      </w:r>
    </w:p>
    <w:p w14:paraId="2A9E68AD"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 xml:space="preserve">Consider a variety of control and monitoring mechanisms and the importance of maintaining relevant soft and hard copy documentation to support </w:t>
      </w:r>
      <w:r w:rsidR="005E55E6">
        <w:rPr>
          <w:rFonts w:cs="Arial"/>
        </w:rPr>
        <w:t xml:space="preserve">team </w:t>
      </w:r>
      <w:r w:rsidRPr="005E3CE9">
        <w:rPr>
          <w:rFonts w:cs="Arial"/>
        </w:rPr>
        <w:t>processes</w:t>
      </w:r>
      <w:r w:rsidR="005E55E6">
        <w:rPr>
          <w:rFonts w:cs="Arial"/>
        </w:rPr>
        <w:t>.</w:t>
      </w:r>
    </w:p>
    <w:p w14:paraId="6FACCB88"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 xml:space="preserve">Comment on key features required for optimal </w:t>
      </w:r>
      <w:r w:rsidR="005E55E6">
        <w:rPr>
          <w:rFonts w:cs="Arial"/>
        </w:rPr>
        <w:t xml:space="preserve">team </w:t>
      </w:r>
      <w:r w:rsidRPr="005E3CE9">
        <w:rPr>
          <w:rFonts w:cs="Arial"/>
        </w:rPr>
        <w:t>performance. Comment on improving productivity by improving procedures, accountability and relationships</w:t>
      </w:r>
      <w:r w:rsidR="005E55E6">
        <w:rPr>
          <w:rFonts w:cs="Arial"/>
        </w:rPr>
        <w:t>.</w:t>
      </w:r>
    </w:p>
    <w:p w14:paraId="3461D779" w14:textId="77777777" w:rsidR="00C2064D" w:rsidRPr="00DD7F87" w:rsidRDefault="00C2064D" w:rsidP="00893DA6">
      <w:pPr>
        <w:spacing w:line="240" w:lineRule="auto"/>
        <w:jc w:val="both"/>
        <w:rPr>
          <w:rFonts w:cs="Arial"/>
          <w:sz w:val="14"/>
        </w:rPr>
      </w:pPr>
    </w:p>
    <w:p w14:paraId="0485E0ED" w14:textId="77777777" w:rsidR="00C2064D" w:rsidRPr="0035788C" w:rsidRDefault="00C2064D" w:rsidP="0035788C">
      <w:pPr>
        <w:spacing w:line="240" w:lineRule="auto"/>
        <w:ind w:firstLine="360"/>
        <w:rPr>
          <w:u w:val="single"/>
        </w:rPr>
      </w:pPr>
      <w:r w:rsidRPr="0035788C">
        <w:rPr>
          <w:u w:val="single"/>
        </w:rPr>
        <w:t>Negotiation</w:t>
      </w:r>
    </w:p>
    <w:p w14:paraId="7A6F40E0" w14:textId="77777777" w:rsidR="00C2064D" w:rsidRPr="005E55E6" w:rsidRDefault="005E55E6" w:rsidP="005E55E6">
      <w:pPr>
        <w:pStyle w:val="ListParagraph"/>
        <w:numPr>
          <w:ilvl w:val="0"/>
          <w:numId w:val="7"/>
        </w:numPr>
        <w:spacing w:after="120"/>
        <w:ind w:left="714" w:hanging="357"/>
        <w:contextualSpacing w:val="0"/>
        <w:jc w:val="both"/>
        <w:rPr>
          <w:rFonts w:cs="Arial"/>
        </w:rPr>
      </w:pPr>
      <w:r>
        <w:rPr>
          <w:rFonts w:cs="Arial"/>
        </w:rPr>
        <w:t>Consider the concept of</w:t>
      </w:r>
      <w:r w:rsidR="00C2064D" w:rsidRPr="005E3CE9">
        <w:rPr>
          <w:rFonts w:cs="Arial"/>
        </w:rPr>
        <w:t xml:space="preserve"> negotiation</w:t>
      </w:r>
      <w:r>
        <w:rPr>
          <w:rFonts w:cs="Arial"/>
        </w:rPr>
        <w:t xml:space="preserve"> including developing an understanding of the </w:t>
      </w:r>
      <w:r w:rsidR="00C2064D" w:rsidRPr="005E3CE9">
        <w:rPr>
          <w:rFonts w:cs="Arial"/>
        </w:rPr>
        <w:t xml:space="preserve">key </w:t>
      </w:r>
      <w:r>
        <w:rPr>
          <w:rFonts w:cs="Arial"/>
        </w:rPr>
        <w:t>objectives and benefits</w:t>
      </w:r>
      <w:r w:rsidR="00C2064D" w:rsidRPr="005E3CE9">
        <w:rPr>
          <w:rFonts w:cs="Arial"/>
        </w:rPr>
        <w:t xml:space="preserve"> of negotiation</w:t>
      </w:r>
      <w:r>
        <w:rPr>
          <w:rFonts w:cs="Arial"/>
        </w:rPr>
        <w:t xml:space="preserve"> </w:t>
      </w:r>
      <w:r w:rsidRPr="005E55E6">
        <w:rPr>
          <w:rFonts w:cs="Arial"/>
        </w:rPr>
        <w:t>in teamworking.</w:t>
      </w:r>
    </w:p>
    <w:p w14:paraId="6B3BCDA7"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Summarise key features of successful negotiation and successful negotiators</w:t>
      </w:r>
      <w:r w:rsidR="005E55E6">
        <w:rPr>
          <w:rFonts w:cs="Arial"/>
        </w:rPr>
        <w:t>.</w:t>
      </w:r>
    </w:p>
    <w:p w14:paraId="0AEA60F7"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Comment on the different types of power that may be present during negotiation</w:t>
      </w:r>
      <w:r w:rsidR="005E55E6">
        <w:rPr>
          <w:rFonts w:cs="Arial"/>
        </w:rPr>
        <w:t>.</w:t>
      </w:r>
    </w:p>
    <w:p w14:paraId="296526C8"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 xml:space="preserve">Comment on the range of destructive and constructive behaviours that may be present during negotiation and factors to consider when negotiating face to face, by email or phone, formally and informally. </w:t>
      </w:r>
    </w:p>
    <w:p w14:paraId="4B10183E"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Consider the need to adapt negotiation styles to the situation.</w:t>
      </w:r>
    </w:p>
    <w:p w14:paraId="5F952D62"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 xml:space="preserve">Comment on a negotiation process. Consider elements of a negotiation strategy with a clear structure focused on reaching agreement.  </w:t>
      </w:r>
    </w:p>
    <w:p w14:paraId="3CF2D8B6" w14:textId="77777777" w:rsidR="00C2064D" w:rsidRPr="005E3CE9" w:rsidRDefault="00C2064D" w:rsidP="00893DA6">
      <w:pPr>
        <w:pStyle w:val="ListParagraph"/>
        <w:spacing w:line="240" w:lineRule="auto"/>
        <w:jc w:val="both"/>
        <w:rPr>
          <w:rFonts w:cs="Arial"/>
        </w:rPr>
      </w:pPr>
    </w:p>
    <w:p w14:paraId="69EF006E" w14:textId="77777777" w:rsidR="00C2064D" w:rsidRPr="0035788C" w:rsidRDefault="00C2064D" w:rsidP="0035788C">
      <w:pPr>
        <w:spacing w:line="240" w:lineRule="auto"/>
        <w:ind w:firstLine="360"/>
        <w:rPr>
          <w:u w:val="single"/>
        </w:rPr>
      </w:pPr>
      <w:r w:rsidRPr="0035788C">
        <w:rPr>
          <w:u w:val="single"/>
        </w:rPr>
        <w:t>Creative Problem Solving</w:t>
      </w:r>
    </w:p>
    <w:p w14:paraId="1C3F687E" w14:textId="77777777" w:rsidR="005E55E6" w:rsidRDefault="005E55E6" w:rsidP="0035788C">
      <w:pPr>
        <w:pStyle w:val="ListParagraph"/>
        <w:numPr>
          <w:ilvl w:val="0"/>
          <w:numId w:val="7"/>
        </w:numPr>
        <w:spacing w:after="120"/>
        <w:ind w:left="714" w:hanging="357"/>
        <w:contextualSpacing w:val="0"/>
        <w:jc w:val="both"/>
        <w:rPr>
          <w:rFonts w:cs="Arial"/>
        </w:rPr>
      </w:pPr>
      <w:r>
        <w:rPr>
          <w:rFonts w:cs="Arial"/>
        </w:rPr>
        <w:t xml:space="preserve">Develop an understanding of the </w:t>
      </w:r>
      <w:r w:rsidR="00C2064D" w:rsidRPr="005E3CE9">
        <w:rPr>
          <w:rFonts w:cs="Arial"/>
        </w:rPr>
        <w:t xml:space="preserve">factors that influence team creativity. </w:t>
      </w:r>
    </w:p>
    <w:p w14:paraId="16D8865E"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 xml:space="preserve">Identify techniques/tools for developing creative ideas in teams. Consider recent reports and recommendations on creativity and innovation in </w:t>
      </w:r>
      <w:r w:rsidR="005E55E6">
        <w:rPr>
          <w:rFonts w:cs="Arial"/>
        </w:rPr>
        <w:t>teamwork.</w:t>
      </w:r>
    </w:p>
    <w:p w14:paraId="1D7ED8A7" w14:textId="77777777" w:rsidR="00C2064D" w:rsidRDefault="00C2064D" w:rsidP="0035788C">
      <w:pPr>
        <w:pStyle w:val="ListParagraph"/>
        <w:numPr>
          <w:ilvl w:val="0"/>
          <w:numId w:val="7"/>
        </w:numPr>
        <w:spacing w:after="120"/>
        <w:ind w:left="714" w:hanging="357"/>
        <w:contextualSpacing w:val="0"/>
        <w:jc w:val="both"/>
        <w:rPr>
          <w:rFonts w:cs="Arial"/>
        </w:rPr>
      </w:pPr>
      <w:r w:rsidRPr="005E3CE9">
        <w:rPr>
          <w:rFonts w:cs="Arial"/>
        </w:rPr>
        <w:t>Comment on problem</w:t>
      </w:r>
      <w:r w:rsidR="005E55E6">
        <w:rPr>
          <w:rFonts w:cs="Arial"/>
        </w:rPr>
        <w:t>-</w:t>
      </w:r>
      <w:r w:rsidRPr="005E3CE9">
        <w:rPr>
          <w:rFonts w:cs="Arial"/>
        </w:rPr>
        <w:t>solving</w:t>
      </w:r>
      <w:r w:rsidR="005E55E6">
        <w:rPr>
          <w:rFonts w:cs="Arial"/>
        </w:rPr>
        <w:t>/solution-focused</w:t>
      </w:r>
      <w:r w:rsidRPr="005E3CE9">
        <w:rPr>
          <w:rFonts w:cs="Arial"/>
        </w:rPr>
        <w:t xml:space="preserve"> models</w:t>
      </w:r>
      <w:r w:rsidR="005E55E6">
        <w:rPr>
          <w:rFonts w:cs="Arial"/>
        </w:rPr>
        <w:t xml:space="preserve"> in teamwork</w:t>
      </w:r>
      <w:r w:rsidRPr="005E3CE9">
        <w:rPr>
          <w:rFonts w:cs="Arial"/>
        </w:rPr>
        <w:t xml:space="preserve">. </w:t>
      </w:r>
    </w:p>
    <w:p w14:paraId="0FB78278" w14:textId="77777777" w:rsidR="0035788C" w:rsidRPr="005E3CE9" w:rsidRDefault="0035788C" w:rsidP="0035788C">
      <w:pPr>
        <w:pStyle w:val="ListParagraph"/>
        <w:spacing w:after="120"/>
        <w:ind w:left="714"/>
        <w:contextualSpacing w:val="0"/>
        <w:jc w:val="both"/>
        <w:rPr>
          <w:rFonts w:cs="Arial"/>
        </w:rPr>
      </w:pPr>
    </w:p>
    <w:p w14:paraId="4A197456" w14:textId="77777777" w:rsidR="00C2064D" w:rsidRPr="0035788C" w:rsidRDefault="00C2064D" w:rsidP="0035788C">
      <w:pPr>
        <w:spacing w:line="240" w:lineRule="auto"/>
        <w:ind w:firstLine="360"/>
        <w:rPr>
          <w:u w:val="single"/>
        </w:rPr>
      </w:pPr>
      <w:r w:rsidRPr="0035788C">
        <w:rPr>
          <w:u w:val="single"/>
        </w:rPr>
        <w:t>Decision Making</w:t>
      </w:r>
    </w:p>
    <w:p w14:paraId="15677DEE" w14:textId="77777777" w:rsidR="00C2064D" w:rsidRPr="005E3CE9" w:rsidRDefault="005E55E6" w:rsidP="0035788C">
      <w:pPr>
        <w:pStyle w:val="ListParagraph"/>
        <w:numPr>
          <w:ilvl w:val="0"/>
          <w:numId w:val="7"/>
        </w:numPr>
        <w:spacing w:after="120"/>
        <w:ind w:left="714" w:hanging="357"/>
        <w:contextualSpacing w:val="0"/>
        <w:jc w:val="both"/>
        <w:rPr>
          <w:rFonts w:cs="Arial"/>
        </w:rPr>
      </w:pPr>
      <w:r>
        <w:rPr>
          <w:rFonts w:cs="Arial"/>
        </w:rPr>
        <w:t>Explore</w:t>
      </w:r>
      <w:r w:rsidR="00C2064D" w:rsidRPr="005E3CE9">
        <w:rPr>
          <w:rFonts w:cs="Arial"/>
        </w:rPr>
        <w:t xml:space="preserve"> a range of definitions for decision making</w:t>
      </w:r>
      <w:r>
        <w:rPr>
          <w:rFonts w:cs="Arial"/>
        </w:rPr>
        <w:t>.</w:t>
      </w:r>
    </w:p>
    <w:p w14:paraId="07DB13CB"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Examine a variety of decision making models</w:t>
      </w:r>
      <w:r w:rsidR="005E55E6">
        <w:rPr>
          <w:rFonts w:cs="Arial"/>
        </w:rPr>
        <w:t>.</w:t>
      </w:r>
    </w:p>
    <w:p w14:paraId="577D7990" w14:textId="77777777" w:rsidR="00C2064D" w:rsidRDefault="005E55E6" w:rsidP="0035788C">
      <w:pPr>
        <w:pStyle w:val="ListParagraph"/>
        <w:numPr>
          <w:ilvl w:val="0"/>
          <w:numId w:val="7"/>
        </w:numPr>
        <w:spacing w:after="120"/>
        <w:ind w:left="714" w:hanging="357"/>
        <w:contextualSpacing w:val="0"/>
        <w:jc w:val="both"/>
        <w:rPr>
          <w:rFonts w:cs="Arial"/>
        </w:rPr>
      </w:pPr>
      <w:r>
        <w:rPr>
          <w:rFonts w:cs="Arial"/>
        </w:rPr>
        <w:t>C</w:t>
      </w:r>
      <w:r w:rsidR="00C2064D" w:rsidRPr="005E3CE9">
        <w:rPr>
          <w:rFonts w:cs="Arial"/>
        </w:rPr>
        <w:t>onsider team</w:t>
      </w:r>
      <w:r>
        <w:rPr>
          <w:rFonts w:cs="Arial"/>
        </w:rPr>
        <w:t>-</w:t>
      </w:r>
      <w:r w:rsidR="00C2064D" w:rsidRPr="005E3CE9">
        <w:rPr>
          <w:rFonts w:cs="Arial"/>
        </w:rPr>
        <w:t>decision making. Consider beliefs, values, ethical issues and organisation objectives.</w:t>
      </w:r>
    </w:p>
    <w:p w14:paraId="1FC39945" w14:textId="77777777" w:rsidR="0035788C" w:rsidRPr="005E3CE9" w:rsidRDefault="0035788C" w:rsidP="0035788C">
      <w:pPr>
        <w:pStyle w:val="ListParagraph"/>
        <w:spacing w:after="120"/>
        <w:ind w:left="714"/>
        <w:contextualSpacing w:val="0"/>
        <w:jc w:val="both"/>
        <w:rPr>
          <w:rFonts w:cs="Arial"/>
        </w:rPr>
      </w:pPr>
    </w:p>
    <w:p w14:paraId="04C9E854" w14:textId="77777777" w:rsidR="00C2064D" w:rsidRPr="0035788C" w:rsidRDefault="00C2064D" w:rsidP="0035788C">
      <w:pPr>
        <w:spacing w:line="240" w:lineRule="auto"/>
        <w:ind w:firstLine="360"/>
        <w:rPr>
          <w:u w:val="single"/>
        </w:rPr>
      </w:pPr>
      <w:r w:rsidRPr="0035788C">
        <w:rPr>
          <w:u w:val="single"/>
        </w:rPr>
        <w:t>Conflict Resolution</w:t>
      </w:r>
    </w:p>
    <w:p w14:paraId="690031A7"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 xml:space="preserve">Comment on the cause and effect of team conflicts in society and </w:t>
      </w:r>
      <w:r w:rsidR="00AD6C3B">
        <w:rPr>
          <w:rFonts w:cs="Arial"/>
        </w:rPr>
        <w:t xml:space="preserve">the workplace. </w:t>
      </w:r>
    </w:p>
    <w:p w14:paraId="6B23542A" w14:textId="77777777" w:rsidR="00C2064D" w:rsidRPr="00AD6C3B" w:rsidRDefault="00C2064D" w:rsidP="00AD6C3B">
      <w:pPr>
        <w:pStyle w:val="ListParagraph"/>
        <w:numPr>
          <w:ilvl w:val="0"/>
          <w:numId w:val="7"/>
        </w:numPr>
        <w:spacing w:after="120"/>
        <w:ind w:left="714" w:hanging="357"/>
        <w:contextualSpacing w:val="0"/>
        <w:jc w:val="both"/>
        <w:rPr>
          <w:rFonts w:cs="Arial"/>
        </w:rPr>
      </w:pPr>
      <w:r w:rsidRPr="00AD6C3B">
        <w:rPr>
          <w:rFonts w:cs="Arial"/>
        </w:rPr>
        <w:t>Outline types of team conflict</w:t>
      </w:r>
      <w:r w:rsidR="00AD6C3B">
        <w:rPr>
          <w:rFonts w:cs="Arial"/>
        </w:rPr>
        <w:t xml:space="preserve"> </w:t>
      </w:r>
      <w:r w:rsidR="00AD6C3B" w:rsidRPr="005E3CE9">
        <w:rPr>
          <w:rFonts w:cs="Arial"/>
        </w:rPr>
        <w:t xml:space="preserve">and how that </w:t>
      </w:r>
      <w:r w:rsidR="00AD6C3B">
        <w:rPr>
          <w:rFonts w:cs="Arial"/>
        </w:rPr>
        <w:t>they may</w:t>
      </w:r>
      <w:r w:rsidR="00AD6C3B" w:rsidRPr="005E3CE9">
        <w:rPr>
          <w:rFonts w:cs="Arial"/>
        </w:rPr>
        <w:t xml:space="preserve"> impact on team performance</w:t>
      </w:r>
      <w:r w:rsidR="00AD6C3B">
        <w:rPr>
          <w:rFonts w:cs="Arial"/>
        </w:rPr>
        <w:t>.</w:t>
      </w:r>
    </w:p>
    <w:p w14:paraId="3CAF6F84"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 xml:space="preserve">Comment on what learners may perceive as ‘difficult’ people. </w:t>
      </w:r>
      <w:r w:rsidR="00AD6C3B">
        <w:rPr>
          <w:rFonts w:cs="Arial"/>
        </w:rPr>
        <w:t>E</w:t>
      </w:r>
      <w:r w:rsidRPr="005E3CE9">
        <w:rPr>
          <w:rFonts w:cs="Arial"/>
        </w:rPr>
        <w:t>ncourage learners to consider what they need to address in themselves in order to enhance their involvement in teams</w:t>
      </w:r>
      <w:r w:rsidR="00AD6C3B">
        <w:rPr>
          <w:rFonts w:cs="Arial"/>
        </w:rPr>
        <w:t>.</w:t>
      </w:r>
    </w:p>
    <w:p w14:paraId="7DAD7A99"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Ex</w:t>
      </w:r>
      <w:r w:rsidR="00AD6C3B">
        <w:rPr>
          <w:rFonts w:cs="Arial"/>
        </w:rPr>
        <w:t xml:space="preserve">plore </w:t>
      </w:r>
      <w:r w:rsidRPr="005E3CE9">
        <w:rPr>
          <w:rFonts w:cs="Arial"/>
        </w:rPr>
        <w:t xml:space="preserve">approaches to conflict resolution. </w:t>
      </w:r>
    </w:p>
    <w:p w14:paraId="0562CB0E" w14:textId="77777777" w:rsidR="00C2064D" w:rsidRPr="005E3CE9" w:rsidRDefault="00C2064D" w:rsidP="00893DA6">
      <w:pPr>
        <w:pStyle w:val="ListParagraph"/>
        <w:spacing w:line="240" w:lineRule="auto"/>
        <w:jc w:val="both"/>
        <w:rPr>
          <w:rFonts w:cs="Arial"/>
        </w:rPr>
      </w:pPr>
    </w:p>
    <w:p w14:paraId="6FC9914D" w14:textId="77777777" w:rsidR="00C2064D" w:rsidRPr="0035788C" w:rsidRDefault="00C2064D" w:rsidP="0035788C">
      <w:pPr>
        <w:spacing w:line="240" w:lineRule="auto"/>
        <w:ind w:firstLine="360"/>
        <w:rPr>
          <w:u w:val="single"/>
        </w:rPr>
      </w:pPr>
      <w:r w:rsidRPr="0035788C">
        <w:rPr>
          <w:u w:val="single"/>
        </w:rPr>
        <w:t xml:space="preserve">Communication </w:t>
      </w:r>
    </w:p>
    <w:p w14:paraId="17880545" w14:textId="77777777" w:rsidR="00C2064D" w:rsidRPr="005E3CE9" w:rsidRDefault="00C2064D" w:rsidP="00893DA6">
      <w:pPr>
        <w:pStyle w:val="ListParagraph"/>
        <w:numPr>
          <w:ilvl w:val="0"/>
          <w:numId w:val="7"/>
        </w:numPr>
        <w:spacing w:after="0" w:line="240" w:lineRule="auto"/>
        <w:jc w:val="both"/>
        <w:rPr>
          <w:rFonts w:cs="Arial"/>
        </w:rPr>
      </w:pPr>
      <w:r w:rsidRPr="005E3CE9">
        <w:rPr>
          <w:rFonts w:cs="Arial"/>
        </w:rPr>
        <w:t>Consider key factors for listening, speaking succinctly within the team, oral presentations, visual and text based communications, designing and completing paperwork (agenda, minutes, written agreements, attendance, punctuality, feedback forms). Consider cross</w:t>
      </w:r>
      <w:r w:rsidR="007B26D8">
        <w:rPr>
          <w:rFonts w:cs="Arial"/>
        </w:rPr>
        <w:t>-</w:t>
      </w:r>
      <w:r w:rsidRPr="005E3CE9">
        <w:rPr>
          <w:rFonts w:cs="Arial"/>
        </w:rPr>
        <w:t>cultural and inter</w:t>
      </w:r>
      <w:r w:rsidR="007B26D8">
        <w:rPr>
          <w:rFonts w:cs="Arial"/>
        </w:rPr>
        <w:t>-</w:t>
      </w:r>
      <w:r w:rsidRPr="005E3CE9">
        <w:rPr>
          <w:rFonts w:cs="Arial"/>
        </w:rPr>
        <w:t xml:space="preserve">team communications. Become familiar with different approaches for communicating face to face, by phone or email. </w:t>
      </w:r>
    </w:p>
    <w:p w14:paraId="34CE0A41" w14:textId="77777777" w:rsidR="00C2064D" w:rsidRPr="005E3CE9" w:rsidRDefault="00C2064D" w:rsidP="00893DA6">
      <w:pPr>
        <w:spacing w:line="240" w:lineRule="auto"/>
        <w:jc w:val="both"/>
        <w:rPr>
          <w:rFonts w:cs="Arial"/>
          <w:b/>
          <w:u w:val="single"/>
        </w:rPr>
      </w:pPr>
    </w:p>
    <w:p w14:paraId="7E7C30F0" w14:textId="77777777" w:rsidR="00C2064D" w:rsidRPr="0035788C" w:rsidRDefault="00C2064D" w:rsidP="0035788C">
      <w:pPr>
        <w:spacing w:line="240" w:lineRule="auto"/>
        <w:ind w:firstLine="360"/>
        <w:rPr>
          <w:u w:val="single"/>
        </w:rPr>
      </w:pPr>
      <w:r w:rsidRPr="0035788C">
        <w:rPr>
          <w:u w:val="single"/>
        </w:rPr>
        <w:t>Feedback, Supports and Team Well-Being</w:t>
      </w:r>
    </w:p>
    <w:p w14:paraId="42F993C0" w14:textId="77777777" w:rsidR="0035788C" w:rsidRDefault="00C2064D" w:rsidP="0035788C">
      <w:pPr>
        <w:pStyle w:val="ListParagraph"/>
        <w:numPr>
          <w:ilvl w:val="0"/>
          <w:numId w:val="7"/>
        </w:numPr>
        <w:spacing w:after="120"/>
        <w:ind w:left="714" w:hanging="357"/>
        <w:contextualSpacing w:val="0"/>
        <w:jc w:val="both"/>
        <w:rPr>
          <w:rFonts w:cs="Arial"/>
        </w:rPr>
      </w:pPr>
      <w:r w:rsidRPr="0035788C">
        <w:rPr>
          <w:rFonts w:cs="Arial"/>
        </w:rPr>
        <w:t>In relation to team well-being, comment on key elements that contribute to positive emotions in meaningful team engagement, healthy relationships, team meaning and team accomplishment</w:t>
      </w:r>
      <w:r w:rsidR="007B26D8">
        <w:rPr>
          <w:rFonts w:cs="Arial"/>
        </w:rPr>
        <w:t>.</w:t>
      </w:r>
    </w:p>
    <w:p w14:paraId="2FB91AAA" w14:textId="77777777" w:rsidR="00C2064D" w:rsidRPr="0035788C" w:rsidRDefault="00C2064D" w:rsidP="0035788C">
      <w:pPr>
        <w:pStyle w:val="ListParagraph"/>
        <w:numPr>
          <w:ilvl w:val="0"/>
          <w:numId w:val="7"/>
        </w:numPr>
        <w:spacing w:after="120"/>
        <w:ind w:left="714" w:hanging="357"/>
        <w:contextualSpacing w:val="0"/>
        <w:jc w:val="both"/>
        <w:rPr>
          <w:rFonts w:cs="Arial"/>
        </w:rPr>
      </w:pPr>
      <w:r w:rsidRPr="0035788C">
        <w:rPr>
          <w:rFonts w:cs="Arial"/>
        </w:rPr>
        <w:t>Comment on the elements of effective feedback and approaches to feedback</w:t>
      </w:r>
      <w:r w:rsidR="007B26D8">
        <w:rPr>
          <w:rFonts w:cs="Arial"/>
        </w:rPr>
        <w:t>.</w:t>
      </w:r>
    </w:p>
    <w:p w14:paraId="70F1106F" w14:textId="77777777" w:rsidR="00C2064D" w:rsidRDefault="00C2064D" w:rsidP="0035788C">
      <w:pPr>
        <w:pStyle w:val="ListParagraph"/>
        <w:numPr>
          <w:ilvl w:val="0"/>
          <w:numId w:val="7"/>
        </w:numPr>
        <w:spacing w:after="120"/>
        <w:ind w:left="714" w:hanging="357"/>
        <w:contextualSpacing w:val="0"/>
        <w:jc w:val="both"/>
        <w:rPr>
          <w:rFonts w:cs="Arial"/>
        </w:rPr>
      </w:pPr>
      <w:r w:rsidRPr="005E3CE9">
        <w:rPr>
          <w:rFonts w:cs="Arial"/>
        </w:rPr>
        <w:t>Consider social supports (emotional, informational, instrumental and appraisal), supports for team member growth and development, job enrichment, wellbeing, balance between work and home life. Distinguish between interdependence, dependence or independence, caretaking versus caring</w:t>
      </w:r>
      <w:r w:rsidR="007B26D8">
        <w:rPr>
          <w:rFonts w:cs="Arial"/>
        </w:rPr>
        <w:t>.</w:t>
      </w:r>
    </w:p>
    <w:p w14:paraId="62EBF3C5" w14:textId="77777777" w:rsidR="00DD7F87" w:rsidRPr="005E3CE9" w:rsidRDefault="00DD7F87" w:rsidP="00DD7F87">
      <w:pPr>
        <w:pStyle w:val="ListParagraph"/>
        <w:spacing w:after="120"/>
        <w:ind w:left="714"/>
        <w:contextualSpacing w:val="0"/>
        <w:jc w:val="both"/>
        <w:rPr>
          <w:rFonts w:cs="Arial"/>
        </w:rPr>
      </w:pPr>
    </w:p>
    <w:p w14:paraId="30A914D2" w14:textId="77777777" w:rsidR="00C2064D" w:rsidRPr="00AB433B" w:rsidRDefault="00AB433B" w:rsidP="0035788C">
      <w:pPr>
        <w:pStyle w:val="NoSpacing"/>
        <w:pBdr>
          <w:top w:val="single" w:sz="4" w:space="1" w:color="auto"/>
          <w:bottom w:val="single" w:sz="4" w:space="1" w:color="auto"/>
        </w:pBdr>
        <w:spacing w:after="0" w:line="240" w:lineRule="auto"/>
        <w:rPr>
          <w:b/>
          <w:bCs/>
        </w:rPr>
      </w:pPr>
      <w:r w:rsidRPr="00AB433B">
        <w:rPr>
          <w:b/>
          <w:bCs/>
        </w:rPr>
        <w:t>Section Two – Application, Reflection and Evaluation</w:t>
      </w:r>
    </w:p>
    <w:p w14:paraId="4C156796" w14:textId="77777777" w:rsidR="002D428B" w:rsidRDefault="0035788C" w:rsidP="002D428B">
      <w:pPr>
        <w:pStyle w:val="NoSpacing"/>
        <w:jc w:val="both"/>
      </w:pPr>
      <w:r>
        <w:br/>
      </w:r>
      <w:r w:rsidR="00C2064D" w:rsidRPr="005E3CE9">
        <w:t xml:space="preserve">With a focus on substantial development of team member skills and basic development of leadership skills, learners </w:t>
      </w:r>
      <w:r w:rsidR="002D428B">
        <w:t xml:space="preserve">will </w:t>
      </w:r>
      <w:r w:rsidR="00C2064D" w:rsidRPr="005E3CE9">
        <w:t xml:space="preserve">gain opportunities to integrate knowledge, skills and competence. With a focus on team product and process, and with reference to theory, learners </w:t>
      </w:r>
      <w:r w:rsidR="002D428B">
        <w:t xml:space="preserve">will </w:t>
      </w:r>
      <w:r w:rsidR="00C2064D" w:rsidRPr="005E3CE9">
        <w:t xml:space="preserve">engage </w:t>
      </w:r>
      <w:r w:rsidR="002D428B">
        <w:t>with t</w:t>
      </w:r>
      <w:r w:rsidR="00C2064D" w:rsidRPr="005E3CE9">
        <w:t xml:space="preserve">eam </w:t>
      </w:r>
      <w:r w:rsidR="002D428B">
        <w:t>tasks to</w:t>
      </w:r>
      <w:r w:rsidR="00C2064D" w:rsidRPr="005E3CE9">
        <w:t xml:space="preserve"> focus on specific skills development with one or more others. </w:t>
      </w:r>
      <w:r w:rsidR="002D428B">
        <w:t>Independent</w:t>
      </w:r>
      <w:r w:rsidR="00C2064D" w:rsidRPr="005E3CE9">
        <w:t xml:space="preserve"> </w:t>
      </w:r>
      <w:r w:rsidR="002D428B">
        <w:t>tasks</w:t>
      </w:r>
      <w:r w:rsidR="00C2064D" w:rsidRPr="005E3CE9">
        <w:t xml:space="preserve"> </w:t>
      </w:r>
      <w:r w:rsidR="002D428B">
        <w:t xml:space="preserve">will </w:t>
      </w:r>
      <w:r w:rsidR="00C2064D" w:rsidRPr="005E3CE9">
        <w:t xml:space="preserve">provide opportunities for </w:t>
      </w:r>
      <w:r w:rsidR="002D428B">
        <w:t xml:space="preserve">each </w:t>
      </w:r>
      <w:r w:rsidR="00C2064D" w:rsidRPr="005E3CE9">
        <w:t xml:space="preserve">learner to reflect on models/theories and techniques. </w:t>
      </w:r>
      <w:r w:rsidR="002D428B">
        <w:t>Tasks will</w:t>
      </w:r>
      <w:r w:rsidR="00C2064D" w:rsidRPr="005E3CE9">
        <w:t xml:space="preserve"> support the development of learner’s self</w:t>
      </w:r>
      <w:r w:rsidR="00C2064D">
        <w:t>-</w:t>
      </w:r>
      <w:r w:rsidR="00C2064D" w:rsidRPr="005E3CE9">
        <w:t xml:space="preserve">management skills and provide opportunities for </w:t>
      </w:r>
      <w:r w:rsidR="002D428B">
        <w:t>self-</w:t>
      </w:r>
      <w:r w:rsidR="00C2064D" w:rsidRPr="005E3CE9">
        <w:t>reflection and evaluation.  The learner</w:t>
      </w:r>
      <w:r w:rsidR="002D428B">
        <w:t xml:space="preserve"> will</w:t>
      </w:r>
      <w:r w:rsidR="00C2064D" w:rsidRPr="005E3CE9">
        <w:t xml:space="preserve"> identif</w:t>
      </w:r>
      <w:r w:rsidR="002D428B">
        <w:t>y</w:t>
      </w:r>
      <w:r w:rsidR="00C2064D" w:rsidRPr="005E3CE9">
        <w:t xml:space="preserve"> knowledge, skills and competence at the outset</w:t>
      </w:r>
      <w:r w:rsidR="002D428B">
        <w:t xml:space="preserve"> and will </w:t>
      </w:r>
      <w:r w:rsidR="00C2064D" w:rsidRPr="005E3CE9">
        <w:t xml:space="preserve">monitor </w:t>
      </w:r>
      <w:r w:rsidR="002D428B">
        <w:t>self-</w:t>
      </w:r>
      <w:r w:rsidR="00C2064D" w:rsidRPr="005E3CE9">
        <w:t xml:space="preserve">development and integration through engagement with theory and </w:t>
      </w:r>
      <w:r w:rsidR="002D428B">
        <w:t>tasks.</w:t>
      </w:r>
    </w:p>
    <w:p w14:paraId="0DFAE634" w14:textId="77777777" w:rsidR="00C2064D" w:rsidRPr="00DD7F87" w:rsidRDefault="00C2064D" w:rsidP="002D428B">
      <w:pPr>
        <w:pStyle w:val="NoSpacing"/>
        <w:ind w:left="0"/>
        <w:jc w:val="both"/>
      </w:pPr>
      <w:r w:rsidRPr="005E3CE9">
        <w:t xml:space="preserve"> </w:t>
      </w:r>
      <w:r w:rsidRPr="005E3CE9">
        <w:rPr>
          <w:rFonts w:cs="Arial"/>
        </w:rPr>
        <w:t xml:space="preserve"> </w:t>
      </w:r>
    </w:p>
    <w:p w14:paraId="77C239F8" w14:textId="77777777" w:rsidR="00C2064D" w:rsidRPr="005E3CE9" w:rsidRDefault="000C5E77" w:rsidP="002D428B">
      <w:pPr>
        <w:spacing w:line="240" w:lineRule="auto"/>
        <w:ind w:left="425"/>
        <w:jc w:val="both"/>
        <w:rPr>
          <w:rFonts w:cs="Arial"/>
          <w:u w:val="single"/>
        </w:rPr>
      </w:pPr>
      <w:r>
        <w:rPr>
          <w:rFonts w:cs="Arial"/>
          <w:u w:val="single"/>
        </w:rPr>
        <w:t xml:space="preserve">The </w:t>
      </w:r>
      <w:r w:rsidR="00C2064D" w:rsidRPr="005E3CE9">
        <w:rPr>
          <w:rFonts w:cs="Arial"/>
          <w:u w:val="single"/>
        </w:rPr>
        <w:t xml:space="preserve">Team </w:t>
      </w:r>
    </w:p>
    <w:p w14:paraId="127B0C43" w14:textId="77777777" w:rsidR="00C2064D" w:rsidRPr="005E3CE9" w:rsidRDefault="00C2064D" w:rsidP="002D428B">
      <w:pPr>
        <w:pStyle w:val="NoSpacing"/>
        <w:jc w:val="both"/>
      </w:pPr>
      <w:r w:rsidRPr="005E3CE9">
        <w:t xml:space="preserve">Learners </w:t>
      </w:r>
      <w:r w:rsidR="000C5E77">
        <w:t xml:space="preserve">will </w:t>
      </w:r>
      <w:r w:rsidRPr="005E3CE9">
        <w:t xml:space="preserve">participate in team </w:t>
      </w:r>
      <w:r w:rsidR="000C5E77">
        <w:t>tasks</w:t>
      </w:r>
      <w:r w:rsidRPr="005E3CE9">
        <w:t>. Leadership roles</w:t>
      </w:r>
      <w:r w:rsidR="000C5E77">
        <w:t xml:space="preserve"> will</w:t>
      </w:r>
      <w:r w:rsidRPr="005E3CE9">
        <w:t xml:space="preserve"> rotate within each team. Through leadership and participation as a team member, learners</w:t>
      </w:r>
      <w:r w:rsidR="000C5E77">
        <w:t xml:space="preserve"> will</w:t>
      </w:r>
      <w:r w:rsidRPr="005E3CE9">
        <w:t xml:space="preserve"> demonstrate </w:t>
      </w:r>
      <w:r w:rsidR="000C5E77">
        <w:t xml:space="preserve">their </w:t>
      </w:r>
      <w:r w:rsidRPr="005E3CE9">
        <w:t xml:space="preserve">understanding of key </w:t>
      </w:r>
      <w:r w:rsidR="000C5E77">
        <w:t xml:space="preserve">the </w:t>
      </w:r>
      <w:r w:rsidRPr="005E3CE9">
        <w:t xml:space="preserve">elements required to move from team vision to desired team outcomes in an effective and efficient manner, with a focus on product and process. </w:t>
      </w:r>
    </w:p>
    <w:p w14:paraId="1E8A3928"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Agree and write a definition for effective teamwork</w:t>
      </w:r>
      <w:r w:rsidR="000C5E77">
        <w:rPr>
          <w:rFonts w:cs="Arial"/>
        </w:rPr>
        <w:t>.</w:t>
      </w:r>
    </w:p>
    <w:p w14:paraId="089B4FE9"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Develop a team agreement. All members sign this to demonstrate agreement.</w:t>
      </w:r>
    </w:p>
    <w:p w14:paraId="2D3D8388" w14:textId="77777777" w:rsidR="00915A6A" w:rsidRPr="00915A6A" w:rsidRDefault="00915A6A" w:rsidP="00915A6A">
      <w:pPr>
        <w:pStyle w:val="ListParagraph"/>
        <w:numPr>
          <w:ilvl w:val="0"/>
          <w:numId w:val="7"/>
        </w:numPr>
        <w:spacing w:after="120"/>
        <w:ind w:left="714" w:hanging="357"/>
        <w:contextualSpacing w:val="0"/>
        <w:jc w:val="both"/>
        <w:rPr>
          <w:rFonts w:cs="Arial"/>
        </w:rPr>
      </w:pPr>
      <w:r w:rsidRPr="005E3CE9">
        <w:rPr>
          <w:rFonts w:cs="Arial"/>
        </w:rPr>
        <w:t>Create a team vision, objectives, goals, action steps, responsibilities and deadlines</w:t>
      </w:r>
      <w:r>
        <w:rPr>
          <w:rFonts w:cs="Arial"/>
        </w:rPr>
        <w:t>.</w:t>
      </w:r>
    </w:p>
    <w:p w14:paraId="2707971B"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Document strengths/skills required of team members and leaders at each stage of team development</w:t>
      </w:r>
      <w:r w:rsidR="000C5E77">
        <w:rPr>
          <w:rFonts w:cs="Arial"/>
        </w:rPr>
        <w:t>.</w:t>
      </w:r>
    </w:p>
    <w:p w14:paraId="723BF988"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 xml:space="preserve">Agree and document roles, responsibilities, deadlines and authority levels for all team members for each stage of the process.  </w:t>
      </w:r>
    </w:p>
    <w:p w14:paraId="3395B9C1"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 xml:space="preserve">Develop a comprehensive list of leadership skills, coaching skills, mentor skills, trainer skills, team member skills, team leader skills required for effective performance. </w:t>
      </w:r>
    </w:p>
    <w:p w14:paraId="3931D6C2"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Perform a SWOT analysis on intra</w:t>
      </w:r>
      <w:r w:rsidR="00915A6A">
        <w:rPr>
          <w:rFonts w:cs="Arial"/>
        </w:rPr>
        <w:t>-</w:t>
      </w:r>
      <w:r w:rsidRPr="005E3CE9">
        <w:rPr>
          <w:rFonts w:cs="Arial"/>
        </w:rPr>
        <w:t xml:space="preserve"> and inter</w:t>
      </w:r>
      <w:r w:rsidR="00915A6A">
        <w:rPr>
          <w:rFonts w:cs="Arial"/>
        </w:rPr>
        <w:t>-</w:t>
      </w:r>
      <w:r w:rsidRPr="005E3CE9">
        <w:rPr>
          <w:rFonts w:cs="Arial"/>
        </w:rPr>
        <w:t>team activity</w:t>
      </w:r>
      <w:r w:rsidR="00915A6A">
        <w:rPr>
          <w:rFonts w:cs="Arial"/>
        </w:rPr>
        <w:t xml:space="preserve"> while c</w:t>
      </w:r>
      <w:r w:rsidRPr="005E3CE9">
        <w:rPr>
          <w:rFonts w:cs="Arial"/>
        </w:rPr>
        <w:t>onsider</w:t>
      </w:r>
      <w:r w:rsidR="00915A6A">
        <w:rPr>
          <w:rFonts w:cs="Arial"/>
        </w:rPr>
        <w:t>ing</w:t>
      </w:r>
      <w:r w:rsidRPr="005E3CE9">
        <w:rPr>
          <w:rFonts w:cs="Arial"/>
        </w:rPr>
        <w:t xml:space="preserve"> strategies for increasing intra, inter-team and multi team environment effectiveness</w:t>
      </w:r>
      <w:r w:rsidR="000C5E77">
        <w:rPr>
          <w:rFonts w:cs="Arial"/>
        </w:rPr>
        <w:t>.</w:t>
      </w:r>
    </w:p>
    <w:p w14:paraId="6D65AE81"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Agree and apply a basic method of scheduling. Implement control and monitoring mechanisms.  Develop an approach to accurate and timely management of progress, implementation processes and outcomes</w:t>
      </w:r>
      <w:r w:rsidR="000C5E77">
        <w:rPr>
          <w:rFonts w:cs="Arial"/>
        </w:rPr>
        <w:t>.</w:t>
      </w:r>
    </w:p>
    <w:p w14:paraId="190764DE"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 xml:space="preserve">Apply relevant on-line (soft copy) and hardcopy documentation at each stage of the process (agendas, minutes, feedback forms, attendance, roles, agreed responsibilities, key contributions, </w:t>
      </w:r>
      <w:r w:rsidR="00915A6A">
        <w:rPr>
          <w:rFonts w:cs="Arial"/>
        </w:rPr>
        <w:t>role</w:t>
      </w:r>
      <w:r w:rsidRPr="005E3CE9">
        <w:rPr>
          <w:rFonts w:cs="Arial"/>
        </w:rPr>
        <w:t xml:space="preserve"> descriptions</w:t>
      </w:r>
      <w:r w:rsidR="00915A6A">
        <w:rPr>
          <w:rFonts w:cs="Arial"/>
        </w:rPr>
        <w:t>/</w:t>
      </w:r>
      <w:r w:rsidRPr="005E3CE9">
        <w:rPr>
          <w:rFonts w:cs="Arial"/>
        </w:rPr>
        <w:t xml:space="preserve"> specifications, schedule of work (actual versus planned), diaries/calendars, problems arising/key decisions made). Document useful techniques adopted and outcomes.</w:t>
      </w:r>
    </w:p>
    <w:p w14:paraId="38B7E938"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 xml:space="preserve">Practise </w:t>
      </w:r>
      <w:r w:rsidR="009D5A8A">
        <w:rPr>
          <w:rFonts w:cs="Arial"/>
        </w:rPr>
        <w:t xml:space="preserve">team related </w:t>
      </w:r>
      <w:r w:rsidRPr="005E3CE9">
        <w:rPr>
          <w:rFonts w:cs="Arial"/>
        </w:rPr>
        <w:t>techniques to generate ideas</w:t>
      </w:r>
      <w:r w:rsidR="000C5E77">
        <w:rPr>
          <w:rFonts w:cs="Arial"/>
        </w:rPr>
        <w:t>.</w:t>
      </w:r>
    </w:p>
    <w:p w14:paraId="0E8EDC0F"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 xml:space="preserve">Develop a list of key skills required for effective problem solving.  Apply a problem solving technique in team. </w:t>
      </w:r>
    </w:p>
    <w:p w14:paraId="1C2BC919"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Develop a checklist of key skills required for decision</w:t>
      </w:r>
      <w:r w:rsidR="009D5A8A">
        <w:rPr>
          <w:rFonts w:cs="Arial"/>
        </w:rPr>
        <w:t>-</w:t>
      </w:r>
      <w:r w:rsidRPr="005E3CE9">
        <w:rPr>
          <w:rFonts w:cs="Arial"/>
        </w:rPr>
        <w:t>making.  Apply a decision</w:t>
      </w:r>
      <w:r w:rsidR="009D5A8A">
        <w:rPr>
          <w:rFonts w:cs="Arial"/>
        </w:rPr>
        <w:t>-</w:t>
      </w:r>
      <w:r w:rsidRPr="005E3CE9">
        <w:rPr>
          <w:rFonts w:cs="Arial"/>
        </w:rPr>
        <w:t>making model and a technique in team.</w:t>
      </w:r>
    </w:p>
    <w:p w14:paraId="17E7B434"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 xml:space="preserve">Develop a checklist of key skills required for conflict resolution. Apply a conflict resolution technique in team. </w:t>
      </w:r>
    </w:p>
    <w:p w14:paraId="460FCCB9"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Apply written, verbal and non</w:t>
      </w:r>
      <w:r>
        <w:rPr>
          <w:rFonts w:cs="Arial"/>
        </w:rPr>
        <w:t>-</w:t>
      </w:r>
      <w:r w:rsidRPr="005E3CE9">
        <w:rPr>
          <w:rFonts w:cs="Arial"/>
        </w:rPr>
        <w:t>verbal communication skills in team. Develop a team presentation with contribution from all members.</w:t>
      </w:r>
    </w:p>
    <w:p w14:paraId="46B566BC"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 xml:space="preserve">Document negotiation tactics. Construct a checklist for effective and constructive negotiating </w:t>
      </w:r>
      <w:r w:rsidR="009D5A8A">
        <w:rPr>
          <w:rFonts w:cs="Arial"/>
        </w:rPr>
        <w:t xml:space="preserve">skills and </w:t>
      </w:r>
      <w:r w:rsidRPr="005E3CE9">
        <w:rPr>
          <w:rFonts w:cs="Arial"/>
        </w:rPr>
        <w:t xml:space="preserve">behaviours, </w:t>
      </w:r>
      <w:r w:rsidR="009D5A8A">
        <w:rPr>
          <w:rFonts w:cs="Arial"/>
        </w:rPr>
        <w:t xml:space="preserve">including </w:t>
      </w:r>
      <w:r w:rsidRPr="005E3CE9">
        <w:rPr>
          <w:rFonts w:cs="Arial"/>
        </w:rPr>
        <w:t>negotiating language. Apply effective negotiation in team</w:t>
      </w:r>
      <w:r w:rsidR="000C5E77">
        <w:rPr>
          <w:rFonts w:cs="Arial"/>
        </w:rPr>
        <w:t>.</w:t>
      </w:r>
    </w:p>
    <w:p w14:paraId="4005C4B0" w14:textId="77777777" w:rsidR="00C2064D" w:rsidRPr="005E3CE9" w:rsidRDefault="00C2064D" w:rsidP="0035788C">
      <w:pPr>
        <w:pStyle w:val="ListParagraph"/>
        <w:numPr>
          <w:ilvl w:val="0"/>
          <w:numId w:val="7"/>
        </w:numPr>
        <w:spacing w:after="120"/>
        <w:ind w:left="714" w:hanging="357"/>
        <w:contextualSpacing w:val="0"/>
        <w:jc w:val="both"/>
        <w:rPr>
          <w:rFonts w:cs="Arial"/>
        </w:rPr>
      </w:pPr>
      <w:r w:rsidRPr="005E3CE9">
        <w:rPr>
          <w:rFonts w:cs="Arial"/>
        </w:rPr>
        <w:t>Consider boundaries for support. Perform a Team Assessment exercise to review how the team works together</w:t>
      </w:r>
      <w:r w:rsidR="000C5E77">
        <w:rPr>
          <w:rFonts w:cs="Arial"/>
        </w:rPr>
        <w:t>.</w:t>
      </w:r>
    </w:p>
    <w:p w14:paraId="7A400325" w14:textId="77777777" w:rsidR="00C2064D" w:rsidRPr="005E3CE9" w:rsidRDefault="00AB433B" w:rsidP="0035788C">
      <w:pPr>
        <w:pStyle w:val="ListParagraph"/>
        <w:numPr>
          <w:ilvl w:val="0"/>
          <w:numId w:val="7"/>
        </w:numPr>
        <w:spacing w:after="120"/>
        <w:ind w:left="714" w:hanging="357"/>
        <w:contextualSpacing w:val="0"/>
        <w:jc w:val="both"/>
        <w:rPr>
          <w:rFonts w:cs="Arial"/>
        </w:rPr>
      </w:pPr>
      <w:r>
        <w:rPr>
          <w:rFonts w:cs="Arial"/>
        </w:rPr>
        <w:t>Consider</w:t>
      </w:r>
      <w:r w:rsidR="00C2064D" w:rsidRPr="005E3CE9">
        <w:rPr>
          <w:rFonts w:cs="Arial"/>
        </w:rPr>
        <w:t xml:space="preserve"> feedback forms for self and peer to peer feedback. Agree times for formal feedback. Leaders provide feedback to team as a whole and to team members. Members provide feedback to self and others. Reflect on and evaluate the feedback</w:t>
      </w:r>
      <w:r w:rsidR="000C5E77">
        <w:rPr>
          <w:rFonts w:cs="Arial"/>
        </w:rPr>
        <w:t>.</w:t>
      </w:r>
    </w:p>
    <w:p w14:paraId="2F04E7DF" w14:textId="77777777" w:rsidR="00C2064D" w:rsidRDefault="00C2064D" w:rsidP="0035788C">
      <w:pPr>
        <w:pStyle w:val="ListParagraph"/>
        <w:numPr>
          <w:ilvl w:val="0"/>
          <w:numId w:val="7"/>
        </w:numPr>
        <w:spacing w:after="120"/>
        <w:ind w:left="714" w:hanging="357"/>
        <w:contextualSpacing w:val="0"/>
        <w:jc w:val="both"/>
        <w:rPr>
          <w:rFonts w:cs="Arial"/>
        </w:rPr>
      </w:pPr>
      <w:r w:rsidRPr="005E3CE9">
        <w:rPr>
          <w:rFonts w:cs="Arial"/>
        </w:rPr>
        <w:t>With a focus on both process and deliverables, comment on the value of the team experience</w:t>
      </w:r>
      <w:r w:rsidR="000C5E77">
        <w:rPr>
          <w:rFonts w:cs="Arial"/>
        </w:rPr>
        <w:t>.</w:t>
      </w:r>
    </w:p>
    <w:p w14:paraId="6D98A12B" w14:textId="77777777" w:rsidR="00DD7F87" w:rsidRDefault="00DD7F87" w:rsidP="0035788C">
      <w:pPr>
        <w:spacing w:line="240" w:lineRule="auto"/>
        <w:ind w:left="357"/>
        <w:rPr>
          <w:rFonts w:cs="Arial"/>
          <w:u w:val="single"/>
        </w:rPr>
      </w:pPr>
    </w:p>
    <w:p w14:paraId="4A55E602" w14:textId="77777777" w:rsidR="00C2064D" w:rsidRPr="005E3CE9" w:rsidRDefault="000C5E77" w:rsidP="0035788C">
      <w:pPr>
        <w:spacing w:line="240" w:lineRule="auto"/>
        <w:ind w:left="357"/>
        <w:rPr>
          <w:rFonts w:cs="Arial"/>
        </w:rPr>
      </w:pPr>
      <w:r>
        <w:rPr>
          <w:rFonts w:cs="Arial"/>
          <w:u w:val="single"/>
        </w:rPr>
        <w:t>Independent Role</w:t>
      </w:r>
      <w:r w:rsidR="000E4312">
        <w:rPr>
          <w:rFonts w:cs="Arial"/>
          <w:u w:val="single"/>
        </w:rPr>
        <w:t xml:space="preserve"> &amp; Reflection</w:t>
      </w:r>
      <w:r>
        <w:rPr>
          <w:rFonts w:cs="Arial"/>
          <w:u w:val="single"/>
        </w:rPr>
        <w:t xml:space="preserve"> within Team</w:t>
      </w:r>
      <w:r w:rsidR="00C2064D" w:rsidRPr="005E3CE9">
        <w:rPr>
          <w:rFonts w:cs="Arial"/>
        </w:rPr>
        <w:t>:</w:t>
      </w:r>
    </w:p>
    <w:p w14:paraId="5BB50D53" w14:textId="77777777" w:rsidR="00C2064D" w:rsidRPr="005E3CE9" w:rsidRDefault="00C2064D" w:rsidP="000C5E77">
      <w:pPr>
        <w:pStyle w:val="NoSpacing"/>
        <w:jc w:val="both"/>
      </w:pPr>
      <w:r w:rsidRPr="005E3CE9">
        <w:t>Each learner completes some tasks alone to monitor own potential versus actual contribution within a team, self-understanding and self-management. The learner reflects on team process and outcomes, own learning outcomes and value of teamwork.</w:t>
      </w:r>
    </w:p>
    <w:p w14:paraId="74768378" w14:textId="77777777" w:rsidR="00C2064D" w:rsidRPr="005E3CE9" w:rsidRDefault="00C2064D" w:rsidP="000C5E77">
      <w:pPr>
        <w:pStyle w:val="ListParagraph"/>
        <w:numPr>
          <w:ilvl w:val="0"/>
          <w:numId w:val="7"/>
        </w:numPr>
        <w:spacing w:after="120"/>
        <w:ind w:left="714" w:hanging="357"/>
        <w:contextualSpacing w:val="0"/>
        <w:jc w:val="both"/>
        <w:rPr>
          <w:rFonts w:cs="Arial"/>
        </w:rPr>
      </w:pPr>
      <w:r w:rsidRPr="005E3CE9">
        <w:rPr>
          <w:rFonts w:cs="Arial"/>
        </w:rPr>
        <w:t>Reflect on and evaluate a particular model of self, own stage of development and approach for the purpose of understanding own potential for positive contribution to a team</w:t>
      </w:r>
      <w:r w:rsidR="000C5E77">
        <w:rPr>
          <w:rFonts w:cs="Arial"/>
        </w:rPr>
        <w:t>.</w:t>
      </w:r>
    </w:p>
    <w:p w14:paraId="5385AE69" w14:textId="77777777" w:rsidR="00C2064D" w:rsidRPr="005E3CE9" w:rsidRDefault="00C2064D" w:rsidP="000C5E77">
      <w:pPr>
        <w:pStyle w:val="ListParagraph"/>
        <w:numPr>
          <w:ilvl w:val="0"/>
          <w:numId w:val="7"/>
        </w:numPr>
        <w:spacing w:after="120"/>
        <w:ind w:left="714" w:hanging="357"/>
        <w:contextualSpacing w:val="0"/>
        <w:jc w:val="both"/>
        <w:rPr>
          <w:rFonts w:cs="Arial"/>
        </w:rPr>
      </w:pPr>
      <w:r w:rsidRPr="005E3CE9">
        <w:rPr>
          <w:rFonts w:cs="Arial"/>
        </w:rPr>
        <w:t>Document useful insights about self and others gained from selected theories/approaches (i</w:t>
      </w:r>
      <w:r w:rsidR="000C5E77">
        <w:rPr>
          <w:rFonts w:cs="Arial"/>
        </w:rPr>
        <w:t>.</w:t>
      </w:r>
      <w:r w:rsidRPr="005E3CE9">
        <w:rPr>
          <w:rFonts w:cs="Arial"/>
        </w:rPr>
        <w:t>e</w:t>
      </w:r>
      <w:r w:rsidR="000C5E77">
        <w:rPr>
          <w:rFonts w:cs="Arial"/>
        </w:rPr>
        <w:t>.,</w:t>
      </w:r>
      <w:r w:rsidRPr="005E3CE9">
        <w:rPr>
          <w:rFonts w:cs="Arial"/>
        </w:rPr>
        <w:t xml:space="preserve"> Belbin, Myers-Briggs</w:t>
      </w:r>
      <w:r w:rsidR="000C5E77">
        <w:rPr>
          <w:rFonts w:cs="Arial"/>
        </w:rPr>
        <w:t>…</w:t>
      </w:r>
      <w:r w:rsidRPr="005E3CE9">
        <w:rPr>
          <w:rFonts w:cs="Arial"/>
        </w:rPr>
        <w:t>)</w:t>
      </w:r>
      <w:r w:rsidR="000C5E77">
        <w:rPr>
          <w:rFonts w:cs="Arial"/>
        </w:rPr>
        <w:t>.</w:t>
      </w:r>
    </w:p>
    <w:p w14:paraId="58C6DF2C" w14:textId="77777777" w:rsidR="00C2064D" w:rsidRPr="005E3CE9" w:rsidRDefault="00C2064D" w:rsidP="000C5E77">
      <w:pPr>
        <w:pStyle w:val="ListParagraph"/>
        <w:numPr>
          <w:ilvl w:val="0"/>
          <w:numId w:val="7"/>
        </w:numPr>
        <w:spacing w:after="120"/>
        <w:ind w:left="714" w:hanging="357"/>
        <w:contextualSpacing w:val="0"/>
        <w:jc w:val="both"/>
        <w:rPr>
          <w:rFonts w:cs="Arial"/>
        </w:rPr>
      </w:pPr>
      <w:r w:rsidRPr="005E3CE9">
        <w:rPr>
          <w:rFonts w:cs="Arial"/>
        </w:rPr>
        <w:t>In relation to team agreement, list some ideas for future consideration by team</w:t>
      </w:r>
      <w:r w:rsidR="000C5E77">
        <w:rPr>
          <w:rFonts w:cs="Arial"/>
        </w:rPr>
        <w:t>.</w:t>
      </w:r>
      <w:r w:rsidRPr="005E3CE9">
        <w:rPr>
          <w:rFonts w:cs="Arial"/>
        </w:rPr>
        <w:t xml:space="preserve"> </w:t>
      </w:r>
    </w:p>
    <w:p w14:paraId="5F47720B" w14:textId="77777777" w:rsidR="00C2064D" w:rsidRPr="005E3CE9" w:rsidRDefault="00C2064D" w:rsidP="000C5E77">
      <w:pPr>
        <w:pStyle w:val="ListParagraph"/>
        <w:numPr>
          <w:ilvl w:val="0"/>
          <w:numId w:val="7"/>
        </w:numPr>
        <w:spacing w:after="120"/>
        <w:ind w:left="714" w:hanging="357"/>
        <w:contextualSpacing w:val="0"/>
        <w:jc w:val="both"/>
        <w:rPr>
          <w:rFonts w:cs="Arial"/>
        </w:rPr>
      </w:pPr>
      <w:r w:rsidRPr="005E3CE9">
        <w:rPr>
          <w:rFonts w:cs="Arial"/>
        </w:rPr>
        <w:t>Identify own initial skills. Monitor on-going development, challenges, strengths and strategies for further skills development. Finally, reflect on and evaluate overall learning outcomes in relation to skills</w:t>
      </w:r>
      <w:r w:rsidR="000C5E77">
        <w:rPr>
          <w:rFonts w:cs="Arial"/>
        </w:rPr>
        <w:t>.</w:t>
      </w:r>
    </w:p>
    <w:p w14:paraId="2A516C51" w14:textId="77777777" w:rsidR="00C2064D" w:rsidRPr="005E3CE9" w:rsidRDefault="00C2064D" w:rsidP="000C5E77">
      <w:pPr>
        <w:pStyle w:val="ListParagraph"/>
        <w:numPr>
          <w:ilvl w:val="0"/>
          <w:numId w:val="7"/>
        </w:numPr>
        <w:spacing w:after="120"/>
        <w:ind w:left="714" w:hanging="357"/>
        <w:contextualSpacing w:val="0"/>
        <w:jc w:val="both"/>
        <w:rPr>
          <w:rFonts w:cs="Arial"/>
        </w:rPr>
      </w:pPr>
      <w:r w:rsidRPr="005E3CE9">
        <w:rPr>
          <w:rFonts w:cs="Arial"/>
        </w:rPr>
        <w:t xml:space="preserve">Document skills mix in team and how that contributes to effective teamwork. Comment on differences between formal/informal roles within team, on own preferred roles and on potential for future application. </w:t>
      </w:r>
    </w:p>
    <w:p w14:paraId="2A07DA6E" w14:textId="77777777" w:rsidR="00C2064D" w:rsidRPr="005E3CE9" w:rsidRDefault="00C2064D" w:rsidP="000C5E77">
      <w:pPr>
        <w:pStyle w:val="ListParagraph"/>
        <w:numPr>
          <w:ilvl w:val="0"/>
          <w:numId w:val="7"/>
        </w:numPr>
        <w:spacing w:after="120"/>
        <w:ind w:left="714" w:hanging="357"/>
        <w:contextualSpacing w:val="0"/>
        <w:jc w:val="both"/>
        <w:rPr>
          <w:rFonts w:cs="Arial"/>
        </w:rPr>
      </w:pPr>
      <w:r w:rsidRPr="005E3CE9">
        <w:rPr>
          <w:rFonts w:cs="Arial"/>
        </w:rPr>
        <w:t>Create and document own vision (e</w:t>
      </w:r>
      <w:r w:rsidR="000C5E77">
        <w:rPr>
          <w:rFonts w:cs="Arial"/>
        </w:rPr>
        <w:t>.</w:t>
      </w:r>
      <w:r w:rsidRPr="005E3CE9">
        <w:rPr>
          <w:rFonts w:cs="Arial"/>
        </w:rPr>
        <w:t>g</w:t>
      </w:r>
      <w:r w:rsidR="000C5E77">
        <w:rPr>
          <w:rFonts w:cs="Arial"/>
        </w:rPr>
        <w:t>.</w:t>
      </w:r>
      <w:r w:rsidRPr="005E3CE9">
        <w:rPr>
          <w:rFonts w:cs="Arial"/>
        </w:rPr>
        <w:t xml:space="preserve"> for teamwork). Document linked objectives, goals and action steps to facilitate the achievement of own vision. Consider how own vision might be integrated into team vision</w:t>
      </w:r>
      <w:r w:rsidR="000C5E77">
        <w:rPr>
          <w:rFonts w:cs="Arial"/>
        </w:rPr>
        <w:t>.</w:t>
      </w:r>
    </w:p>
    <w:p w14:paraId="225F9BB8" w14:textId="77777777" w:rsidR="00C2064D" w:rsidRPr="005E3CE9" w:rsidRDefault="00C2064D" w:rsidP="000C5E77">
      <w:pPr>
        <w:pStyle w:val="ListParagraph"/>
        <w:numPr>
          <w:ilvl w:val="0"/>
          <w:numId w:val="7"/>
        </w:numPr>
        <w:spacing w:after="120"/>
        <w:ind w:left="714" w:hanging="357"/>
        <w:contextualSpacing w:val="0"/>
        <w:jc w:val="both"/>
        <w:rPr>
          <w:rFonts w:cs="Arial"/>
        </w:rPr>
      </w:pPr>
      <w:r w:rsidRPr="005E3CE9">
        <w:rPr>
          <w:rFonts w:cs="Arial"/>
        </w:rPr>
        <w:t>Perform time management exercises that facilitate comparison of own estimated versus actual use of time. Document strengths and challenges (time wasters) in relation to time management. Develop strategy to ensure contribution to team</w:t>
      </w:r>
      <w:r w:rsidR="000C5E77">
        <w:rPr>
          <w:rFonts w:cs="Arial"/>
        </w:rPr>
        <w:t>.</w:t>
      </w:r>
    </w:p>
    <w:p w14:paraId="1F0C86B5" w14:textId="77777777" w:rsidR="00C2064D" w:rsidRPr="005E3CE9" w:rsidRDefault="00C2064D" w:rsidP="000C5E77">
      <w:pPr>
        <w:pStyle w:val="ListParagraph"/>
        <w:numPr>
          <w:ilvl w:val="0"/>
          <w:numId w:val="7"/>
        </w:numPr>
        <w:spacing w:after="120"/>
        <w:ind w:left="714" w:hanging="357"/>
        <w:contextualSpacing w:val="0"/>
        <w:jc w:val="both"/>
        <w:rPr>
          <w:rFonts w:cs="Arial"/>
        </w:rPr>
      </w:pPr>
      <w:r w:rsidRPr="005E3CE9">
        <w:rPr>
          <w:rFonts w:cs="Arial"/>
        </w:rPr>
        <w:t>Evaluate monitoring, control mechanisms and use of documentation within team</w:t>
      </w:r>
      <w:r w:rsidR="000C5E77">
        <w:rPr>
          <w:rFonts w:cs="Arial"/>
        </w:rPr>
        <w:t>.</w:t>
      </w:r>
    </w:p>
    <w:p w14:paraId="0F950007" w14:textId="77777777" w:rsidR="00C2064D" w:rsidRPr="005E3CE9" w:rsidRDefault="00C2064D" w:rsidP="000C5E77">
      <w:pPr>
        <w:pStyle w:val="ListParagraph"/>
        <w:numPr>
          <w:ilvl w:val="0"/>
          <w:numId w:val="7"/>
        </w:numPr>
        <w:spacing w:after="120"/>
        <w:ind w:left="714" w:hanging="357"/>
        <w:contextualSpacing w:val="0"/>
        <w:jc w:val="both"/>
        <w:rPr>
          <w:rFonts w:cs="Arial"/>
        </w:rPr>
      </w:pPr>
      <w:r w:rsidRPr="005E3CE9">
        <w:rPr>
          <w:rFonts w:cs="Arial"/>
        </w:rPr>
        <w:t>Reflect on and evaluate own creative problem solving skills and technique used in team. Identify key strengths and areas for future improvement.</w:t>
      </w:r>
    </w:p>
    <w:p w14:paraId="78079CFF" w14:textId="77777777" w:rsidR="00C2064D" w:rsidRPr="005E3CE9" w:rsidRDefault="00C2064D" w:rsidP="000C5E77">
      <w:pPr>
        <w:pStyle w:val="ListParagraph"/>
        <w:numPr>
          <w:ilvl w:val="0"/>
          <w:numId w:val="7"/>
        </w:numPr>
        <w:spacing w:after="120"/>
        <w:ind w:left="714" w:hanging="357"/>
        <w:contextualSpacing w:val="0"/>
        <w:jc w:val="both"/>
        <w:rPr>
          <w:rFonts w:cs="Arial"/>
        </w:rPr>
      </w:pPr>
      <w:r w:rsidRPr="005E3CE9">
        <w:rPr>
          <w:rFonts w:cs="Arial"/>
        </w:rPr>
        <w:t>Reflect on and evaluate own decision making skills and techniques used in team. Identify key strengths and areas for future improvement.</w:t>
      </w:r>
    </w:p>
    <w:p w14:paraId="1DF46EEB" w14:textId="77777777" w:rsidR="00C2064D" w:rsidRPr="005E3CE9" w:rsidRDefault="00C2064D" w:rsidP="000C5E77">
      <w:pPr>
        <w:pStyle w:val="ListParagraph"/>
        <w:numPr>
          <w:ilvl w:val="0"/>
          <w:numId w:val="7"/>
        </w:numPr>
        <w:spacing w:after="120"/>
        <w:ind w:left="714" w:hanging="357"/>
        <w:contextualSpacing w:val="0"/>
        <w:jc w:val="both"/>
        <w:rPr>
          <w:rFonts w:cs="Arial"/>
        </w:rPr>
      </w:pPr>
      <w:r w:rsidRPr="005E3CE9">
        <w:rPr>
          <w:rFonts w:cs="Arial"/>
        </w:rPr>
        <w:t>Reflect on and evaluate own conflict resolution skills and technique used in team. Identify key strengths and areas for future improvement.</w:t>
      </w:r>
    </w:p>
    <w:p w14:paraId="446A88CC" w14:textId="77777777" w:rsidR="00C2064D" w:rsidRPr="005E3CE9" w:rsidRDefault="00C2064D" w:rsidP="000C5E77">
      <w:pPr>
        <w:pStyle w:val="ListParagraph"/>
        <w:numPr>
          <w:ilvl w:val="0"/>
          <w:numId w:val="7"/>
        </w:numPr>
        <w:spacing w:after="120"/>
        <w:ind w:left="714" w:hanging="357"/>
        <w:contextualSpacing w:val="0"/>
        <w:jc w:val="both"/>
        <w:rPr>
          <w:rFonts w:cs="Arial"/>
        </w:rPr>
      </w:pPr>
      <w:r w:rsidRPr="005E3CE9">
        <w:rPr>
          <w:rFonts w:cs="Arial"/>
        </w:rPr>
        <w:t>Reflect on and evaluate own communication skills. Identify key strengths and areas for improvement. Develop and make a formal presentation to team.</w:t>
      </w:r>
    </w:p>
    <w:p w14:paraId="63F6E76A" w14:textId="77777777" w:rsidR="00C2064D" w:rsidRPr="005E3CE9" w:rsidRDefault="00C2064D" w:rsidP="000C5E77">
      <w:pPr>
        <w:pStyle w:val="ListParagraph"/>
        <w:numPr>
          <w:ilvl w:val="0"/>
          <w:numId w:val="7"/>
        </w:numPr>
        <w:spacing w:after="120"/>
        <w:ind w:left="714" w:hanging="357"/>
        <w:contextualSpacing w:val="0"/>
        <w:jc w:val="both"/>
        <w:rPr>
          <w:rFonts w:cs="Arial"/>
        </w:rPr>
      </w:pPr>
      <w:r w:rsidRPr="005E3CE9">
        <w:rPr>
          <w:rFonts w:cs="Arial"/>
        </w:rPr>
        <w:t>Reflect on and evaluate preferred personal negotiating style. Reflect on skills required for negotiation. Identify key strengths and areas for future improvement</w:t>
      </w:r>
      <w:r w:rsidR="000C5E77">
        <w:rPr>
          <w:rFonts w:cs="Arial"/>
        </w:rPr>
        <w:t>.</w:t>
      </w:r>
    </w:p>
    <w:p w14:paraId="42B8099C" w14:textId="77777777" w:rsidR="00C2064D" w:rsidRPr="005E3CE9" w:rsidRDefault="00C2064D" w:rsidP="000C5E77">
      <w:pPr>
        <w:pStyle w:val="ListParagraph"/>
        <w:numPr>
          <w:ilvl w:val="0"/>
          <w:numId w:val="7"/>
        </w:numPr>
        <w:spacing w:after="120"/>
        <w:ind w:left="714" w:hanging="357"/>
        <w:contextualSpacing w:val="0"/>
        <w:jc w:val="both"/>
        <w:rPr>
          <w:rFonts w:cs="Arial"/>
        </w:rPr>
      </w:pPr>
      <w:r w:rsidRPr="005E3CE9">
        <w:rPr>
          <w:rFonts w:cs="Arial"/>
        </w:rPr>
        <w:t>Document a checklist for own well-being. Compare this to team’s list. Reflect on and evaluate own well-being, expectations for support and impact of that on teamwork</w:t>
      </w:r>
      <w:r w:rsidR="000C5E77">
        <w:rPr>
          <w:rFonts w:cs="Arial"/>
        </w:rPr>
        <w:t>.</w:t>
      </w:r>
    </w:p>
    <w:p w14:paraId="40609BC0" w14:textId="77777777" w:rsidR="00C2064D" w:rsidRPr="005E3CE9" w:rsidRDefault="00C2064D" w:rsidP="000C5E77">
      <w:pPr>
        <w:pStyle w:val="ListParagraph"/>
        <w:numPr>
          <w:ilvl w:val="0"/>
          <w:numId w:val="7"/>
        </w:numPr>
        <w:spacing w:after="120"/>
        <w:ind w:left="714" w:hanging="357"/>
        <w:contextualSpacing w:val="0"/>
        <w:jc w:val="both"/>
        <w:rPr>
          <w:rFonts w:cs="Arial"/>
        </w:rPr>
      </w:pPr>
      <w:r w:rsidRPr="005E3CE9">
        <w:rPr>
          <w:rFonts w:cs="Arial"/>
        </w:rPr>
        <w:t xml:space="preserve">Record own and others roles, responsibilities, skills, contributions, achievements, strengths, challenges faced and overcome in team, useful techniques, control and performance mechanisms adopted by the team. </w:t>
      </w:r>
    </w:p>
    <w:p w14:paraId="18D53EAF" w14:textId="77777777" w:rsidR="00C2064D" w:rsidRPr="005E3CE9" w:rsidRDefault="00C2064D" w:rsidP="000C5E77">
      <w:pPr>
        <w:pStyle w:val="ListParagraph"/>
        <w:numPr>
          <w:ilvl w:val="0"/>
          <w:numId w:val="7"/>
        </w:numPr>
        <w:spacing w:after="120"/>
        <w:ind w:left="714" w:hanging="357"/>
        <w:contextualSpacing w:val="0"/>
        <w:jc w:val="both"/>
        <w:rPr>
          <w:rFonts w:cs="Arial"/>
        </w:rPr>
      </w:pPr>
      <w:r w:rsidRPr="005E3CE9">
        <w:rPr>
          <w:rFonts w:cs="Arial"/>
        </w:rPr>
        <w:t>Provide feedback as a leader and as a team member. Provide feedback to self and others. Reflect on self</w:t>
      </w:r>
      <w:r>
        <w:rPr>
          <w:rFonts w:cs="Arial"/>
        </w:rPr>
        <w:t>-</w:t>
      </w:r>
      <w:r w:rsidRPr="005E3CE9">
        <w:rPr>
          <w:rFonts w:cs="Arial"/>
        </w:rPr>
        <w:t>feedback and feedback from peers</w:t>
      </w:r>
      <w:r w:rsidR="000C5E77">
        <w:rPr>
          <w:rFonts w:cs="Arial"/>
        </w:rPr>
        <w:t>.</w:t>
      </w:r>
    </w:p>
    <w:p w14:paraId="01BB2737" w14:textId="77777777" w:rsidR="00C2064D" w:rsidRPr="0035788C" w:rsidRDefault="00C2064D" w:rsidP="000C5E77">
      <w:pPr>
        <w:pStyle w:val="ListParagraph"/>
        <w:numPr>
          <w:ilvl w:val="0"/>
          <w:numId w:val="7"/>
        </w:numPr>
        <w:spacing w:after="120"/>
        <w:ind w:left="714" w:hanging="357"/>
        <w:contextualSpacing w:val="0"/>
        <w:jc w:val="both"/>
        <w:rPr>
          <w:rFonts w:cs="Arial"/>
        </w:rPr>
      </w:pPr>
      <w:r w:rsidRPr="005E3CE9">
        <w:rPr>
          <w:rFonts w:cs="Arial"/>
        </w:rPr>
        <w:t>Reflect on overall experience and evaluate learning outcomes from teamwork. Identify own key contributions made to team at each stage of team development. Comment on potential areas for future application of own knowledge, skills and competence.</w:t>
      </w:r>
    </w:p>
    <w:p w14:paraId="73D73B12" w14:textId="77777777" w:rsidR="00C2064D" w:rsidRPr="0035788C" w:rsidRDefault="00C2064D" w:rsidP="000C5E77">
      <w:pPr>
        <w:pStyle w:val="ListParagraph"/>
        <w:numPr>
          <w:ilvl w:val="0"/>
          <w:numId w:val="7"/>
        </w:numPr>
        <w:spacing w:after="120"/>
        <w:ind w:left="714" w:hanging="357"/>
        <w:contextualSpacing w:val="0"/>
        <w:jc w:val="both"/>
        <w:rPr>
          <w:rFonts w:cs="Arial"/>
        </w:rPr>
      </w:pPr>
      <w:r w:rsidRPr="0035788C">
        <w:rPr>
          <w:rFonts w:cs="Arial"/>
        </w:rPr>
        <w:t xml:space="preserve">Develop ability to subdivide skills and to identify own key challenges and strengths within. </w:t>
      </w:r>
    </w:p>
    <w:p w14:paraId="2946DB82" w14:textId="77777777" w:rsidR="008F164E" w:rsidRPr="00DD7F87" w:rsidRDefault="00DD7F87" w:rsidP="000C5E77">
      <w:pPr>
        <w:spacing w:after="0" w:line="240" w:lineRule="auto"/>
        <w:jc w:val="both"/>
        <w:rPr>
          <w:sz w:val="2"/>
        </w:rPr>
      </w:pPr>
      <w:r>
        <w:br w:type="page"/>
      </w:r>
    </w:p>
    <w:p w14:paraId="30C2E13B" w14:textId="77777777" w:rsidR="008F164E" w:rsidRPr="005E3CE9" w:rsidRDefault="008F164E" w:rsidP="0035788C">
      <w:pPr>
        <w:pStyle w:val="Heading1"/>
      </w:pPr>
      <w:bookmarkStart w:id="1" w:name="Section11"/>
      <w:bookmarkEnd w:id="1"/>
      <w:r w:rsidRPr="005E3CE9">
        <w:t>Assessment</w:t>
      </w:r>
    </w:p>
    <w:p w14:paraId="206CEDF2" w14:textId="77777777" w:rsidR="0035788C" w:rsidRDefault="008F164E" w:rsidP="0035788C">
      <w:pPr>
        <w:spacing w:after="0" w:line="240" w:lineRule="auto"/>
        <w:rPr>
          <w:b/>
        </w:rPr>
      </w:pPr>
      <w:r w:rsidRPr="005E3CE9">
        <w:rPr>
          <w:b/>
        </w:rPr>
        <w:t>11a.</w:t>
      </w:r>
      <w:r w:rsidR="0035788C">
        <w:rPr>
          <w:b/>
        </w:rPr>
        <w:t xml:space="preserve"> </w:t>
      </w:r>
      <w:r w:rsidRPr="005E3CE9">
        <w:rPr>
          <w:b/>
        </w:rPr>
        <w:t>Assessment Techniques</w:t>
      </w:r>
    </w:p>
    <w:p w14:paraId="4C193FA2" w14:textId="77777777" w:rsidR="00EE1490" w:rsidRDefault="00EE1490" w:rsidP="0035788C">
      <w:pPr>
        <w:pStyle w:val="NoSpacing"/>
      </w:pPr>
      <w:r w:rsidRPr="005E3CE9">
        <w:t>In order to demonstrate that they have reached the standards of</w:t>
      </w:r>
      <w:r w:rsidR="00296EF1" w:rsidRPr="005E3CE9">
        <w:t xml:space="preserve"> </w:t>
      </w:r>
      <w:r w:rsidRPr="005E3CE9">
        <w:t>knowledge, skill and competence identified in all the learning outcomes, learners are required to complete the assessment(s) below.</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4677"/>
      </w:tblGrid>
      <w:tr w:rsidR="000E4312" w:rsidRPr="007452F2" w14:paraId="5997CC1D" w14:textId="77777777" w:rsidTr="0035788C">
        <w:tc>
          <w:tcPr>
            <w:tcW w:w="4677" w:type="dxa"/>
            <w:shd w:val="clear" w:color="auto" w:fill="auto"/>
            <w:vAlign w:val="center"/>
          </w:tcPr>
          <w:p w14:paraId="110FFD37" w14:textId="77777777" w:rsidR="000E4312" w:rsidRPr="007452F2" w:rsidRDefault="000E4312" w:rsidP="0035788C">
            <w:pPr>
              <w:spacing w:after="0" w:line="240" w:lineRule="auto"/>
              <w:rPr>
                <w:rFonts w:cs="Arial"/>
                <w:b/>
              </w:rPr>
            </w:pPr>
          </w:p>
        </w:tc>
      </w:tr>
      <w:tr w:rsidR="000E4312" w:rsidRPr="007452F2" w14:paraId="2CA5333A" w14:textId="77777777" w:rsidTr="0035788C">
        <w:tc>
          <w:tcPr>
            <w:tcW w:w="4677" w:type="dxa"/>
            <w:shd w:val="clear" w:color="auto" w:fill="auto"/>
            <w:vAlign w:val="center"/>
          </w:tcPr>
          <w:p w14:paraId="3E41FBD1" w14:textId="77777777" w:rsidR="000E4312" w:rsidRPr="007452F2" w:rsidRDefault="000E4312" w:rsidP="0035788C">
            <w:pPr>
              <w:spacing w:after="0" w:line="240" w:lineRule="auto"/>
              <w:rPr>
                <w:rFonts w:cs="Arial"/>
              </w:rPr>
            </w:pPr>
            <w:r w:rsidRPr="007452F2">
              <w:rPr>
                <w:rFonts w:cs="Arial"/>
                <w:b/>
              </w:rPr>
              <w:t>Portfolio/Collection of Work</w:t>
            </w:r>
            <w:r w:rsidRPr="007452F2">
              <w:rPr>
                <w:rFonts w:cs="Arial"/>
              </w:rPr>
              <w:t xml:space="preserve">    60% </w:t>
            </w:r>
            <w:r>
              <w:rPr>
                <w:rFonts w:cs="Arial"/>
              </w:rPr>
              <w:br/>
            </w:r>
          </w:p>
        </w:tc>
      </w:tr>
      <w:tr w:rsidR="000E4312" w:rsidRPr="007452F2" w14:paraId="2EAD5321" w14:textId="77777777" w:rsidTr="0035788C">
        <w:tc>
          <w:tcPr>
            <w:tcW w:w="4677" w:type="dxa"/>
            <w:shd w:val="clear" w:color="auto" w:fill="auto"/>
            <w:vAlign w:val="center"/>
          </w:tcPr>
          <w:p w14:paraId="23938EF4" w14:textId="77777777" w:rsidR="000E4312" w:rsidRPr="007452F2" w:rsidRDefault="000E4312" w:rsidP="0035788C">
            <w:pPr>
              <w:spacing w:after="0" w:line="240" w:lineRule="auto"/>
              <w:rPr>
                <w:rFonts w:cs="Arial"/>
              </w:rPr>
            </w:pPr>
            <w:r w:rsidRPr="007452F2">
              <w:rPr>
                <w:rFonts w:cs="Arial"/>
                <w:b/>
              </w:rPr>
              <w:t>Skills Demonstration</w:t>
            </w:r>
            <w:r w:rsidRPr="007452F2">
              <w:rPr>
                <w:rFonts w:cs="Arial"/>
              </w:rPr>
              <w:t xml:space="preserve">                   40% </w:t>
            </w:r>
          </w:p>
          <w:p w14:paraId="50E1BE23" w14:textId="77777777" w:rsidR="000E4312" w:rsidRPr="007452F2" w:rsidRDefault="000E4312" w:rsidP="0035788C">
            <w:pPr>
              <w:spacing w:after="0" w:line="240" w:lineRule="auto"/>
              <w:rPr>
                <w:rFonts w:cs="Arial"/>
              </w:rPr>
            </w:pPr>
            <w:r w:rsidRPr="007452F2">
              <w:rPr>
                <w:rFonts w:cs="Arial"/>
              </w:rPr>
              <w:t>Technique 2</w:t>
            </w:r>
          </w:p>
        </w:tc>
      </w:tr>
      <w:tr w:rsidR="000E4312" w:rsidRPr="007452F2" w14:paraId="3597FCA9" w14:textId="77777777" w:rsidTr="00DD7F87">
        <w:trPr>
          <w:trHeight w:val="475"/>
        </w:trPr>
        <w:tc>
          <w:tcPr>
            <w:tcW w:w="4677" w:type="dxa"/>
            <w:shd w:val="clear" w:color="auto" w:fill="auto"/>
            <w:vAlign w:val="center"/>
          </w:tcPr>
          <w:p w14:paraId="36A90079" w14:textId="77777777" w:rsidR="000E4312" w:rsidRPr="007452F2" w:rsidRDefault="000E4312" w:rsidP="0035788C">
            <w:pPr>
              <w:spacing w:after="0" w:line="240" w:lineRule="auto"/>
              <w:rPr>
                <w:rFonts w:cs="Arial"/>
                <w:b/>
              </w:rPr>
            </w:pPr>
            <w:r>
              <w:rPr>
                <w:rFonts w:cs="Arial"/>
                <w:b/>
              </w:rPr>
              <w:t xml:space="preserve">TOTAL                                            100% </w:t>
            </w:r>
          </w:p>
        </w:tc>
      </w:tr>
    </w:tbl>
    <w:p w14:paraId="6B699379" w14:textId="77777777" w:rsidR="0035788C" w:rsidRPr="009757E1" w:rsidRDefault="0035788C" w:rsidP="00A108EA">
      <w:pPr>
        <w:spacing w:after="0" w:line="240" w:lineRule="auto"/>
        <w:rPr>
          <w:sz w:val="10"/>
        </w:rPr>
      </w:pPr>
    </w:p>
    <w:p w14:paraId="4CCBA55A" w14:textId="77777777" w:rsidR="003F5592" w:rsidRDefault="002A69FF" w:rsidP="0035788C">
      <w:pPr>
        <w:pStyle w:val="NoSpacing"/>
      </w:pPr>
      <w:r>
        <w:t>Please see section 11c for guidelines.</w:t>
      </w:r>
    </w:p>
    <w:p w14:paraId="1D02E3A2" w14:textId="77777777" w:rsidR="0035788C" w:rsidRDefault="008F164E" w:rsidP="00893DA6">
      <w:pPr>
        <w:spacing w:after="0" w:line="240" w:lineRule="auto"/>
        <w:rPr>
          <w:b/>
        </w:rPr>
      </w:pPr>
      <w:r w:rsidRPr="005E3CE9">
        <w:rPr>
          <w:b/>
        </w:rPr>
        <w:t>11b.</w:t>
      </w:r>
      <w:r w:rsidR="0035788C">
        <w:rPr>
          <w:b/>
        </w:rPr>
        <w:t xml:space="preserve"> </w:t>
      </w:r>
      <w:r w:rsidRPr="005E3CE9">
        <w:rPr>
          <w:b/>
        </w:rPr>
        <w:t>Mapping of Learning Outcomes to Assessment Techniques</w:t>
      </w:r>
    </w:p>
    <w:p w14:paraId="7C25EE27" w14:textId="77777777" w:rsidR="00EE1490" w:rsidRPr="005E3CE9" w:rsidRDefault="008F164E" w:rsidP="009757E1">
      <w:pPr>
        <w:pStyle w:val="NoSpacing"/>
        <w:spacing w:after="120"/>
      </w:pPr>
      <w:r w:rsidRPr="005E3CE9">
        <w:t>In order to ensure that the learner is facilitated to demonstrate the achievement of all learning outcomes from the component specification; each learning outcome is mapped to an assessment technique(s). This mapping should not restrict an assessor from taking an integrated approach to assessment.</w:t>
      </w:r>
    </w:p>
    <w:p w14:paraId="3FE9F23F" w14:textId="77777777" w:rsidR="00EE1490" w:rsidRPr="00DD7F87" w:rsidRDefault="00EE1490" w:rsidP="00893DA6">
      <w:pPr>
        <w:spacing w:after="0" w:line="240" w:lineRule="auto"/>
        <w:rPr>
          <w:sz w:val="2"/>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8930"/>
      </w:tblGrid>
      <w:tr w:rsidR="00EE1490" w:rsidRPr="005E3CE9" w14:paraId="30F36566" w14:textId="77777777" w:rsidTr="009757E1">
        <w:trPr>
          <w:trHeight w:val="353"/>
        </w:trPr>
        <w:tc>
          <w:tcPr>
            <w:tcW w:w="8930" w:type="dxa"/>
            <w:shd w:val="clear" w:color="auto" w:fill="auto"/>
            <w:vAlign w:val="center"/>
          </w:tcPr>
          <w:p w14:paraId="4B5BC191" w14:textId="77777777" w:rsidR="00EE1490" w:rsidRPr="005E3CE9" w:rsidRDefault="00EE1490" w:rsidP="00DD7F87">
            <w:pPr>
              <w:spacing w:after="0" w:line="240" w:lineRule="auto"/>
              <w:rPr>
                <w:rFonts w:cs="Arial"/>
                <w:b/>
                <w:lang w:eastAsia="en-IE"/>
              </w:rPr>
            </w:pPr>
            <w:r w:rsidRPr="005E3CE9">
              <w:rPr>
                <w:rFonts w:cs="Arial"/>
                <w:b/>
                <w:lang w:eastAsia="en-IE"/>
              </w:rPr>
              <w:t>Mapping Each Learning Outcome to an Assessment Technique</w:t>
            </w:r>
          </w:p>
        </w:tc>
      </w:tr>
    </w:tbl>
    <w:p w14:paraId="1F72F646" w14:textId="77777777" w:rsidR="00DD7F87" w:rsidRPr="00DD7F87" w:rsidRDefault="00DD7F87" w:rsidP="00DD7F87">
      <w:pPr>
        <w:spacing w:after="0" w:line="240" w:lineRule="auto"/>
        <w:rPr>
          <w:sz w:val="2"/>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6804"/>
        <w:gridCol w:w="2126"/>
      </w:tblGrid>
      <w:tr w:rsidR="00EE1490" w:rsidRPr="005E3CE9" w14:paraId="55AAA196" w14:textId="77777777" w:rsidTr="009757E1">
        <w:trPr>
          <w:trHeight w:val="417"/>
          <w:tblHeader/>
        </w:trPr>
        <w:tc>
          <w:tcPr>
            <w:tcW w:w="6804" w:type="dxa"/>
            <w:shd w:val="clear" w:color="auto" w:fill="auto"/>
            <w:vAlign w:val="center"/>
          </w:tcPr>
          <w:p w14:paraId="58276F1C" w14:textId="77777777" w:rsidR="00EE1490" w:rsidRPr="005E3CE9" w:rsidRDefault="00EE1490" w:rsidP="009757E1">
            <w:pPr>
              <w:spacing w:after="0" w:line="240" w:lineRule="auto"/>
              <w:rPr>
                <w:rFonts w:cs="Arial"/>
                <w:b/>
                <w:lang w:eastAsia="en-IE"/>
              </w:rPr>
            </w:pPr>
            <w:r w:rsidRPr="005E3CE9">
              <w:rPr>
                <w:rFonts w:cs="Arial"/>
                <w:b/>
                <w:lang w:eastAsia="en-IE"/>
              </w:rPr>
              <w:t>Learning Outcome</w:t>
            </w:r>
          </w:p>
        </w:tc>
        <w:tc>
          <w:tcPr>
            <w:tcW w:w="2126" w:type="dxa"/>
            <w:shd w:val="clear" w:color="auto" w:fill="auto"/>
            <w:vAlign w:val="center"/>
          </w:tcPr>
          <w:p w14:paraId="2D846303" w14:textId="77777777" w:rsidR="00EE1490" w:rsidRPr="005E3CE9" w:rsidRDefault="00EE1490" w:rsidP="009757E1">
            <w:pPr>
              <w:spacing w:after="0" w:line="240" w:lineRule="auto"/>
              <w:rPr>
                <w:rFonts w:cs="Arial"/>
                <w:b/>
                <w:lang w:eastAsia="en-IE"/>
              </w:rPr>
            </w:pPr>
            <w:r w:rsidRPr="005E3CE9">
              <w:rPr>
                <w:rFonts w:cs="Arial"/>
                <w:b/>
                <w:lang w:eastAsia="en-IE"/>
              </w:rPr>
              <w:t>Assessment Technique</w:t>
            </w:r>
          </w:p>
        </w:tc>
      </w:tr>
      <w:tr w:rsidR="00EE1490" w:rsidRPr="005E3CE9" w14:paraId="40688F5F" w14:textId="77777777" w:rsidTr="009757E1">
        <w:tc>
          <w:tcPr>
            <w:tcW w:w="6804" w:type="dxa"/>
            <w:shd w:val="clear" w:color="auto" w:fill="auto"/>
            <w:vAlign w:val="center"/>
          </w:tcPr>
          <w:p w14:paraId="1EC01FCB" w14:textId="77777777" w:rsidR="00EE1490" w:rsidRPr="005E3CE9" w:rsidRDefault="00EE1490" w:rsidP="00DD7F87">
            <w:pPr>
              <w:numPr>
                <w:ilvl w:val="0"/>
                <w:numId w:val="21"/>
              </w:numPr>
              <w:spacing w:after="0" w:line="240" w:lineRule="auto"/>
              <w:rPr>
                <w:rFonts w:cs="Arial"/>
                <w:lang w:eastAsia="en-IE"/>
              </w:rPr>
            </w:pPr>
            <w:r w:rsidRPr="002A69FF">
              <w:rPr>
                <w:rFonts w:cs="Arial"/>
                <w:lang w:eastAsia="en-IE"/>
              </w:rPr>
              <w:t>Examine the concept, features, types and impact of teamwork within diverse formal and informal structures, for organisations systems and individuals</w:t>
            </w:r>
          </w:p>
        </w:tc>
        <w:tc>
          <w:tcPr>
            <w:tcW w:w="2126" w:type="dxa"/>
            <w:shd w:val="clear" w:color="auto" w:fill="auto"/>
            <w:vAlign w:val="center"/>
          </w:tcPr>
          <w:p w14:paraId="58053F08" w14:textId="77777777" w:rsidR="00EE1490" w:rsidRPr="005E3CE9" w:rsidRDefault="00EE1490" w:rsidP="00DD7F87">
            <w:pPr>
              <w:spacing w:after="0" w:line="240" w:lineRule="auto"/>
              <w:rPr>
                <w:rFonts w:cs="Arial"/>
                <w:lang w:eastAsia="en-IE"/>
              </w:rPr>
            </w:pPr>
            <w:r w:rsidRPr="005E3CE9">
              <w:rPr>
                <w:rFonts w:cs="Arial"/>
                <w:lang w:eastAsia="en-IE"/>
              </w:rPr>
              <w:t>Portfolio/Collection of Work</w:t>
            </w:r>
          </w:p>
        </w:tc>
      </w:tr>
      <w:tr w:rsidR="00EE1490" w:rsidRPr="005E3CE9" w14:paraId="09BAAF77" w14:textId="77777777" w:rsidTr="009757E1">
        <w:tc>
          <w:tcPr>
            <w:tcW w:w="6804" w:type="dxa"/>
            <w:shd w:val="clear" w:color="auto" w:fill="auto"/>
            <w:vAlign w:val="center"/>
          </w:tcPr>
          <w:p w14:paraId="1A152C63" w14:textId="77777777" w:rsidR="00EE1490" w:rsidRPr="005E3CE9" w:rsidRDefault="00EE1490" w:rsidP="00DD7F87">
            <w:pPr>
              <w:numPr>
                <w:ilvl w:val="0"/>
                <w:numId w:val="21"/>
              </w:numPr>
              <w:spacing w:after="0" w:line="240" w:lineRule="auto"/>
              <w:rPr>
                <w:rFonts w:cs="Arial"/>
                <w:lang w:eastAsia="en-IE"/>
              </w:rPr>
            </w:pPr>
            <w:r w:rsidRPr="005E3CE9">
              <w:rPr>
                <w:rFonts w:cs="Arial"/>
                <w:lang w:eastAsia="en-IE"/>
              </w:rPr>
              <w:t>Analyse the roles, responsibilities, characteristics and skills of team members, including leaders, coaches and trainers</w:t>
            </w:r>
          </w:p>
        </w:tc>
        <w:tc>
          <w:tcPr>
            <w:tcW w:w="2126" w:type="dxa"/>
            <w:shd w:val="clear" w:color="auto" w:fill="auto"/>
            <w:vAlign w:val="center"/>
          </w:tcPr>
          <w:p w14:paraId="23649CC6" w14:textId="77777777" w:rsidR="00EE1490" w:rsidRPr="005E3CE9" w:rsidRDefault="00EE1490" w:rsidP="00DD7F87">
            <w:pPr>
              <w:spacing w:after="0" w:line="240" w:lineRule="auto"/>
              <w:rPr>
                <w:rFonts w:cs="Arial"/>
                <w:lang w:eastAsia="en-IE"/>
              </w:rPr>
            </w:pPr>
            <w:r w:rsidRPr="005E3CE9">
              <w:rPr>
                <w:rFonts w:cs="Arial"/>
                <w:lang w:eastAsia="en-IE"/>
              </w:rPr>
              <w:t>Portfolio/Collection of Work</w:t>
            </w:r>
          </w:p>
        </w:tc>
      </w:tr>
      <w:tr w:rsidR="00EE1490" w:rsidRPr="005E3CE9" w14:paraId="1CAAEBA0" w14:textId="77777777" w:rsidTr="009757E1">
        <w:tc>
          <w:tcPr>
            <w:tcW w:w="6804" w:type="dxa"/>
            <w:shd w:val="clear" w:color="auto" w:fill="auto"/>
            <w:vAlign w:val="center"/>
          </w:tcPr>
          <w:p w14:paraId="6E978ACB" w14:textId="77777777" w:rsidR="00EE1490" w:rsidRPr="005E3CE9" w:rsidRDefault="00EE1490" w:rsidP="00DD7F87">
            <w:pPr>
              <w:numPr>
                <w:ilvl w:val="0"/>
                <w:numId w:val="21"/>
              </w:numPr>
              <w:spacing w:after="0" w:line="240" w:lineRule="auto"/>
              <w:rPr>
                <w:rFonts w:cs="Arial"/>
                <w:lang w:eastAsia="en-IE"/>
              </w:rPr>
            </w:pPr>
            <w:r w:rsidRPr="005E3CE9">
              <w:rPr>
                <w:rFonts w:cs="Arial"/>
                <w:lang w:eastAsia="en-IE"/>
              </w:rPr>
              <w:t>Analyse the elements and stages of team development</w:t>
            </w:r>
          </w:p>
        </w:tc>
        <w:tc>
          <w:tcPr>
            <w:tcW w:w="2126" w:type="dxa"/>
            <w:shd w:val="clear" w:color="auto" w:fill="auto"/>
            <w:vAlign w:val="center"/>
          </w:tcPr>
          <w:p w14:paraId="1FA4A234" w14:textId="77777777" w:rsidR="00EE1490" w:rsidRPr="005E3CE9" w:rsidRDefault="00EE1490" w:rsidP="00DD7F87">
            <w:pPr>
              <w:spacing w:after="0" w:line="240" w:lineRule="auto"/>
              <w:rPr>
                <w:rFonts w:cs="Arial"/>
                <w:lang w:eastAsia="en-IE"/>
              </w:rPr>
            </w:pPr>
            <w:r w:rsidRPr="005E3CE9">
              <w:rPr>
                <w:rFonts w:cs="Arial"/>
                <w:lang w:eastAsia="en-IE"/>
              </w:rPr>
              <w:t>Portfolio/Collection of Work</w:t>
            </w:r>
          </w:p>
        </w:tc>
      </w:tr>
      <w:tr w:rsidR="00EE1490" w:rsidRPr="005E3CE9" w14:paraId="41F20A5B" w14:textId="77777777" w:rsidTr="009757E1">
        <w:tc>
          <w:tcPr>
            <w:tcW w:w="6804" w:type="dxa"/>
            <w:shd w:val="clear" w:color="auto" w:fill="auto"/>
            <w:vAlign w:val="center"/>
          </w:tcPr>
          <w:p w14:paraId="7E8D37CE" w14:textId="77777777" w:rsidR="00EE1490" w:rsidRPr="005E3CE9" w:rsidRDefault="00EE1490" w:rsidP="00DD7F87">
            <w:pPr>
              <w:numPr>
                <w:ilvl w:val="0"/>
                <w:numId w:val="21"/>
              </w:numPr>
              <w:spacing w:after="0" w:line="240" w:lineRule="auto"/>
              <w:rPr>
                <w:rFonts w:cs="Arial"/>
                <w:lang w:eastAsia="en-IE"/>
              </w:rPr>
            </w:pPr>
            <w:r w:rsidRPr="005E3CE9">
              <w:rPr>
                <w:rFonts w:cs="Arial"/>
                <w:lang w:eastAsia="en-IE"/>
              </w:rPr>
              <w:t>Summarise key opportunities and challenges of inter and intra teamwork or of multi-team environments</w:t>
            </w:r>
          </w:p>
        </w:tc>
        <w:tc>
          <w:tcPr>
            <w:tcW w:w="2126" w:type="dxa"/>
            <w:shd w:val="clear" w:color="auto" w:fill="auto"/>
            <w:vAlign w:val="center"/>
          </w:tcPr>
          <w:p w14:paraId="6357B071" w14:textId="77777777" w:rsidR="00EE1490" w:rsidRPr="005E3CE9" w:rsidRDefault="00EE1490" w:rsidP="00DD7F87">
            <w:pPr>
              <w:spacing w:after="0" w:line="240" w:lineRule="auto"/>
              <w:rPr>
                <w:rFonts w:cs="Arial"/>
                <w:lang w:eastAsia="en-IE"/>
              </w:rPr>
            </w:pPr>
            <w:r w:rsidRPr="005E3CE9">
              <w:rPr>
                <w:rFonts w:cs="Arial"/>
                <w:lang w:eastAsia="en-IE"/>
              </w:rPr>
              <w:t>Portfolio/Collection of Work</w:t>
            </w:r>
          </w:p>
        </w:tc>
      </w:tr>
      <w:tr w:rsidR="00EE1490" w:rsidRPr="005E3CE9" w14:paraId="1EE7CBA5" w14:textId="77777777" w:rsidTr="009757E1">
        <w:tc>
          <w:tcPr>
            <w:tcW w:w="6804" w:type="dxa"/>
            <w:shd w:val="clear" w:color="auto" w:fill="auto"/>
            <w:vAlign w:val="center"/>
          </w:tcPr>
          <w:p w14:paraId="764F196B" w14:textId="77777777" w:rsidR="00EE1490" w:rsidRPr="005E3CE9" w:rsidRDefault="00EE1490" w:rsidP="00DD7F87">
            <w:pPr>
              <w:numPr>
                <w:ilvl w:val="0"/>
                <w:numId w:val="21"/>
              </w:numPr>
              <w:spacing w:after="0" w:line="240" w:lineRule="auto"/>
              <w:rPr>
                <w:rFonts w:cs="Arial"/>
                <w:lang w:eastAsia="en-IE"/>
              </w:rPr>
            </w:pPr>
            <w:r w:rsidRPr="005E3CE9">
              <w:rPr>
                <w:rFonts w:cs="Arial"/>
                <w:lang w:eastAsia="en-IE"/>
              </w:rPr>
              <w:t>Participate in setting team objectives and subsequent evaluation, to include control mechanisms such as ongoing feedback and documentation and performance measurement</w:t>
            </w:r>
          </w:p>
        </w:tc>
        <w:tc>
          <w:tcPr>
            <w:tcW w:w="2126" w:type="dxa"/>
            <w:shd w:val="clear" w:color="auto" w:fill="auto"/>
            <w:vAlign w:val="center"/>
          </w:tcPr>
          <w:p w14:paraId="6FEFA65D" w14:textId="77777777" w:rsidR="00EE1490" w:rsidRPr="005E3CE9" w:rsidRDefault="00EE1490" w:rsidP="00DD7F87">
            <w:pPr>
              <w:spacing w:after="0" w:line="240" w:lineRule="auto"/>
              <w:rPr>
                <w:rFonts w:cs="Arial"/>
                <w:lang w:eastAsia="en-IE"/>
              </w:rPr>
            </w:pPr>
            <w:r w:rsidRPr="005E3CE9">
              <w:rPr>
                <w:rFonts w:cs="Arial"/>
                <w:lang w:eastAsia="en-IE"/>
              </w:rPr>
              <w:t>Portfolio/Collection of Work</w:t>
            </w:r>
          </w:p>
          <w:p w14:paraId="327F3C35" w14:textId="77777777" w:rsidR="00EE1490" w:rsidRPr="005E3CE9" w:rsidRDefault="00EE1490" w:rsidP="00DD7F87">
            <w:pPr>
              <w:spacing w:after="0" w:line="240" w:lineRule="auto"/>
              <w:rPr>
                <w:rFonts w:cs="Arial"/>
                <w:lang w:eastAsia="en-IE"/>
              </w:rPr>
            </w:pPr>
            <w:r w:rsidRPr="005E3CE9">
              <w:rPr>
                <w:rFonts w:cs="Arial"/>
                <w:lang w:eastAsia="en-IE"/>
              </w:rPr>
              <w:t>Skills Demonstration</w:t>
            </w:r>
          </w:p>
        </w:tc>
      </w:tr>
      <w:tr w:rsidR="00EE1490" w:rsidRPr="005E3CE9" w14:paraId="3062978F" w14:textId="77777777" w:rsidTr="009757E1">
        <w:tc>
          <w:tcPr>
            <w:tcW w:w="6804" w:type="dxa"/>
            <w:shd w:val="clear" w:color="auto" w:fill="auto"/>
            <w:vAlign w:val="center"/>
          </w:tcPr>
          <w:p w14:paraId="6F64D113" w14:textId="77777777" w:rsidR="00EE1490" w:rsidRPr="005E3CE9" w:rsidRDefault="00EE1490" w:rsidP="00DD7F87">
            <w:pPr>
              <w:numPr>
                <w:ilvl w:val="0"/>
                <w:numId w:val="21"/>
              </w:numPr>
              <w:spacing w:after="0" w:line="240" w:lineRule="auto"/>
              <w:rPr>
                <w:rFonts w:cs="Arial"/>
                <w:lang w:eastAsia="en-IE"/>
              </w:rPr>
            </w:pPr>
            <w:r w:rsidRPr="00DD7F87">
              <w:rPr>
                <w:rFonts w:cs="Arial"/>
                <w:lang w:eastAsia="en-IE"/>
              </w:rPr>
              <w:t>Participate in core teamworking activities, to include negotiation, problem-solving, finding solutions, decision making and conflict resolution</w:t>
            </w:r>
          </w:p>
        </w:tc>
        <w:tc>
          <w:tcPr>
            <w:tcW w:w="2126" w:type="dxa"/>
            <w:shd w:val="clear" w:color="auto" w:fill="auto"/>
            <w:vAlign w:val="center"/>
          </w:tcPr>
          <w:p w14:paraId="0E17B7E3" w14:textId="77777777" w:rsidR="00EE1490" w:rsidRPr="005E3CE9" w:rsidRDefault="00EE1490" w:rsidP="00DD7F87">
            <w:pPr>
              <w:spacing w:after="0" w:line="240" w:lineRule="auto"/>
              <w:rPr>
                <w:rFonts w:cs="Arial"/>
                <w:lang w:eastAsia="en-IE"/>
              </w:rPr>
            </w:pPr>
            <w:r w:rsidRPr="005E3CE9">
              <w:rPr>
                <w:rFonts w:cs="Arial"/>
                <w:lang w:eastAsia="en-IE"/>
              </w:rPr>
              <w:t>Portfolio/Collection of Work</w:t>
            </w:r>
          </w:p>
          <w:p w14:paraId="664E985E" w14:textId="77777777" w:rsidR="00EE1490" w:rsidRPr="005E3CE9" w:rsidRDefault="009C7537" w:rsidP="00DD7F87">
            <w:pPr>
              <w:spacing w:after="0" w:line="240" w:lineRule="auto"/>
              <w:rPr>
                <w:rFonts w:cs="Arial"/>
                <w:lang w:eastAsia="en-IE"/>
              </w:rPr>
            </w:pPr>
            <w:r>
              <w:rPr>
                <w:rFonts w:cs="Arial"/>
                <w:lang w:eastAsia="en-IE"/>
              </w:rPr>
              <w:t>Skills Demonstrat</w:t>
            </w:r>
            <w:r w:rsidR="00EE1490" w:rsidRPr="005E3CE9">
              <w:rPr>
                <w:rFonts w:cs="Arial"/>
                <w:lang w:eastAsia="en-IE"/>
              </w:rPr>
              <w:t>ion</w:t>
            </w:r>
          </w:p>
        </w:tc>
      </w:tr>
      <w:tr w:rsidR="00EE1490" w:rsidRPr="005E3CE9" w14:paraId="69EF4F09" w14:textId="77777777" w:rsidTr="009757E1">
        <w:tc>
          <w:tcPr>
            <w:tcW w:w="6804" w:type="dxa"/>
            <w:shd w:val="clear" w:color="auto" w:fill="auto"/>
            <w:vAlign w:val="center"/>
          </w:tcPr>
          <w:p w14:paraId="0268012B" w14:textId="77777777" w:rsidR="00EE1490" w:rsidRPr="005E3CE9" w:rsidRDefault="00EE1490" w:rsidP="00DD7F87">
            <w:pPr>
              <w:numPr>
                <w:ilvl w:val="0"/>
                <w:numId w:val="21"/>
              </w:numPr>
              <w:spacing w:after="0" w:line="240" w:lineRule="auto"/>
              <w:rPr>
                <w:rFonts w:cs="Arial"/>
                <w:lang w:eastAsia="en-IE"/>
              </w:rPr>
            </w:pPr>
            <w:r w:rsidRPr="005E3CE9">
              <w:rPr>
                <w:rFonts w:cs="Arial"/>
                <w:lang w:eastAsia="en-IE"/>
              </w:rPr>
              <w:t>Demonstrate appropriate communications, problem-solving and negotiation techniques in a range of teamworking situations and roles, to include leadership roles and giving and receiving feedback</w:t>
            </w:r>
          </w:p>
        </w:tc>
        <w:tc>
          <w:tcPr>
            <w:tcW w:w="2126" w:type="dxa"/>
            <w:shd w:val="clear" w:color="auto" w:fill="auto"/>
            <w:vAlign w:val="center"/>
          </w:tcPr>
          <w:p w14:paraId="17616494" w14:textId="77777777" w:rsidR="00EE1490" w:rsidRPr="005E3CE9" w:rsidRDefault="00EE1490" w:rsidP="00DD7F87">
            <w:pPr>
              <w:spacing w:after="0" w:line="240" w:lineRule="auto"/>
              <w:rPr>
                <w:rFonts w:cs="Arial"/>
                <w:lang w:eastAsia="en-IE"/>
              </w:rPr>
            </w:pPr>
            <w:r w:rsidRPr="005E3CE9">
              <w:rPr>
                <w:rFonts w:cs="Arial"/>
                <w:lang w:eastAsia="en-IE"/>
              </w:rPr>
              <w:t>Portfolio/Collection of Work</w:t>
            </w:r>
          </w:p>
          <w:p w14:paraId="4E1DAC0E" w14:textId="77777777" w:rsidR="00EE1490" w:rsidRPr="005E3CE9" w:rsidRDefault="009C7537" w:rsidP="00DD7F87">
            <w:pPr>
              <w:spacing w:after="0" w:line="240" w:lineRule="auto"/>
              <w:rPr>
                <w:rFonts w:cs="Arial"/>
                <w:lang w:eastAsia="en-IE"/>
              </w:rPr>
            </w:pPr>
            <w:r>
              <w:rPr>
                <w:rFonts w:cs="Arial"/>
                <w:lang w:eastAsia="en-IE"/>
              </w:rPr>
              <w:t>Skills Demonstration</w:t>
            </w:r>
          </w:p>
        </w:tc>
      </w:tr>
      <w:tr w:rsidR="00EE1490" w:rsidRPr="005E3CE9" w14:paraId="534468AC" w14:textId="77777777" w:rsidTr="009757E1">
        <w:tc>
          <w:tcPr>
            <w:tcW w:w="6804" w:type="dxa"/>
            <w:shd w:val="clear" w:color="auto" w:fill="auto"/>
            <w:vAlign w:val="center"/>
          </w:tcPr>
          <w:p w14:paraId="2B85B41E" w14:textId="77777777" w:rsidR="00EE1490" w:rsidRPr="005E3CE9" w:rsidRDefault="00EE1490" w:rsidP="00DD7F87">
            <w:pPr>
              <w:numPr>
                <w:ilvl w:val="0"/>
                <w:numId w:val="21"/>
              </w:numPr>
              <w:spacing w:after="0" w:line="240" w:lineRule="auto"/>
              <w:rPr>
                <w:rFonts w:cs="Arial"/>
                <w:lang w:eastAsia="en-IE"/>
              </w:rPr>
            </w:pPr>
            <w:r w:rsidRPr="005E3CE9">
              <w:rPr>
                <w:rFonts w:cs="Arial"/>
                <w:lang w:eastAsia="en-IE"/>
              </w:rPr>
              <w:t>Monitor personal strengths and weaknesses as a team participant, including interpersonal communications skills and problem solving skills</w:t>
            </w:r>
          </w:p>
        </w:tc>
        <w:tc>
          <w:tcPr>
            <w:tcW w:w="2126" w:type="dxa"/>
            <w:shd w:val="clear" w:color="auto" w:fill="auto"/>
            <w:vAlign w:val="center"/>
          </w:tcPr>
          <w:p w14:paraId="17B870D5" w14:textId="77777777" w:rsidR="00EE1490" w:rsidRDefault="009C7537" w:rsidP="00DD7F87">
            <w:pPr>
              <w:spacing w:after="0" w:line="240" w:lineRule="auto"/>
              <w:rPr>
                <w:rFonts w:cs="Arial"/>
                <w:lang w:eastAsia="en-IE"/>
              </w:rPr>
            </w:pPr>
            <w:r>
              <w:rPr>
                <w:rFonts w:cs="Arial"/>
                <w:lang w:eastAsia="en-IE"/>
              </w:rPr>
              <w:t>Portfolio/Collection of Work</w:t>
            </w:r>
          </w:p>
          <w:p w14:paraId="6C0F6B5D" w14:textId="77777777" w:rsidR="000E4312" w:rsidRPr="005E3CE9" w:rsidRDefault="000E4312" w:rsidP="00DD7F87">
            <w:pPr>
              <w:spacing w:after="0" w:line="240" w:lineRule="auto"/>
              <w:rPr>
                <w:rFonts w:cs="Arial"/>
                <w:lang w:eastAsia="en-IE"/>
              </w:rPr>
            </w:pPr>
            <w:r>
              <w:rPr>
                <w:rFonts w:cs="Arial"/>
                <w:lang w:eastAsia="en-IE"/>
              </w:rPr>
              <w:t>Skills Demonstration</w:t>
            </w:r>
          </w:p>
        </w:tc>
      </w:tr>
    </w:tbl>
    <w:p w14:paraId="08CE6F91" w14:textId="77777777" w:rsidR="00EE1490" w:rsidRDefault="00EE1490" w:rsidP="00893DA6">
      <w:pPr>
        <w:spacing w:after="0" w:line="240" w:lineRule="auto"/>
      </w:pPr>
    </w:p>
    <w:p w14:paraId="56ACAE18" w14:textId="77777777" w:rsidR="008F164E" w:rsidRDefault="008F164E" w:rsidP="00893DA6">
      <w:pPr>
        <w:spacing w:after="0" w:line="240" w:lineRule="auto"/>
        <w:rPr>
          <w:b/>
        </w:rPr>
      </w:pPr>
      <w:r w:rsidRPr="005E3CE9">
        <w:rPr>
          <w:b/>
        </w:rPr>
        <w:t>11c.  Guidelines for Assessment Activities</w:t>
      </w:r>
    </w:p>
    <w:p w14:paraId="718E1214" w14:textId="77777777" w:rsidR="0079416E" w:rsidRDefault="002A69FF" w:rsidP="000E4312">
      <w:pPr>
        <w:pStyle w:val="NoSpacing"/>
        <w:jc w:val="both"/>
      </w:pPr>
      <w:r w:rsidRPr="005E3CE9">
        <w:t>The assessor is required to devise</w:t>
      </w:r>
      <w:r>
        <w:t xml:space="preserve"> </w:t>
      </w:r>
      <w:r w:rsidRPr="005E3CE9">
        <w:t>assessment briefs and marking schemes</w:t>
      </w:r>
      <w:r w:rsidR="0079416E">
        <w:t xml:space="preserve"> for the collection of work and the skills demonstration</w:t>
      </w:r>
      <w:r w:rsidRPr="005E3CE9">
        <w:t xml:space="preserve">.  In devising the assessment briefs, care should be taken to ensure that the learner is given the opportunity to show evidence of achievement of ALL the learning outcomes. </w:t>
      </w:r>
    </w:p>
    <w:p w14:paraId="629DCF98" w14:textId="77777777" w:rsidR="000E4312" w:rsidRDefault="002A69FF" w:rsidP="000E4312">
      <w:pPr>
        <w:pStyle w:val="NoSpacing"/>
        <w:jc w:val="both"/>
      </w:pPr>
      <w:r w:rsidRPr="005E3CE9">
        <w:t xml:space="preserve">Assessment briefs may be designed to allow the learner to make use of a wide range of media in presenting assessment evidence, as appropriate. </w:t>
      </w:r>
      <w:r>
        <w:t xml:space="preserve"> A focus on integration of knowledge, skills and competence is maintained throughout. </w:t>
      </w:r>
    </w:p>
    <w:p w14:paraId="48298B0C" w14:textId="77777777" w:rsidR="002A69FF" w:rsidRPr="002A69FF" w:rsidRDefault="002A69FF" w:rsidP="000E4312">
      <w:pPr>
        <w:pStyle w:val="NoSpacing"/>
        <w:jc w:val="both"/>
      </w:pPr>
      <w:r w:rsidRPr="005E3CE9">
        <w:t>Quality assured procedures must be in place to ensure the reliability of learner evidence.</w:t>
      </w:r>
      <w:r>
        <w:t xml:space="preserve"> </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3971"/>
        <w:gridCol w:w="4959"/>
      </w:tblGrid>
      <w:tr w:rsidR="008F164E" w:rsidRPr="005E3CE9" w14:paraId="32230330" w14:textId="77777777" w:rsidTr="009757E1">
        <w:tc>
          <w:tcPr>
            <w:tcW w:w="3971" w:type="dxa"/>
          </w:tcPr>
          <w:p w14:paraId="2A9E00BD" w14:textId="77777777" w:rsidR="00BB3C95" w:rsidRDefault="00793A5F" w:rsidP="00893DA6">
            <w:pPr>
              <w:spacing w:after="0" w:line="240" w:lineRule="auto"/>
              <w:rPr>
                <w:b/>
              </w:rPr>
            </w:pPr>
            <w:r>
              <w:rPr>
                <w:b/>
              </w:rPr>
              <w:t>Ass</w:t>
            </w:r>
            <w:r w:rsidR="00BB3C95">
              <w:rPr>
                <w:b/>
              </w:rPr>
              <w:t>essment One</w:t>
            </w:r>
            <w:r w:rsidR="00296EF1" w:rsidRPr="005E3CE9">
              <w:rPr>
                <w:b/>
              </w:rPr>
              <w:t xml:space="preserve"> </w:t>
            </w:r>
            <w:r w:rsidR="00BB3C95">
              <w:rPr>
                <w:b/>
              </w:rPr>
              <w:t xml:space="preserve"> </w:t>
            </w:r>
          </w:p>
          <w:p w14:paraId="09157935" w14:textId="77777777" w:rsidR="00296EF1" w:rsidRPr="005E3CE9" w:rsidRDefault="00BB3C95" w:rsidP="009757E1">
            <w:pPr>
              <w:spacing w:after="0" w:line="240" w:lineRule="auto"/>
              <w:rPr>
                <w:b/>
              </w:rPr>
            </w:pPr>
            <w:r>
              <w:rPr>
                <w:b/>
              </w:rPr>
              <w:t xml:space="preserve">Total: </w:t>
            </w:r>
            <w:r w:rsidR="00F35C76">
              <w:rPr>
                <w:b/>
              </w:rPr>
              <w:t>6</w:t>
            </w:r>
            <w:r>
              <w:rPr>
                <w:b/>
              </w:rPr>
              <w:t>0%</w:t>
            </w:r>
          </w:p>
        </w:tc>
        <w:tc>
          <w:tcPr>
            <w:tcW w:w="4959" w:type="dxa"/>
          </w:tcPr>
          <w:p w14:paraId="7D8135BC" w14:textId="77777777" w:rsidR="009C7537" w:rsidRPr="005E3CE9" w:rsidRDefault="0099476A" w:rsidP="00BB3C95">
            <w:pPr>
              <w:spacing w:after="0" w:line="240" w:lineRule="auto"/>
              <w:rPr>
                <w:b/>
              </w:rPr>
            </w:pPr>
            <w:r>
              <w:rPr>
                <w:b/>
              </w:rPr>
              <w:t>Collection</w:t>
            </w:r>
            <w:r w:rsidR="00F35C76">
              <w:rPr>
                <w:b/>
              </w:rPr>
              <w:t xml:space="preserve"> of Work</w:t>
            </w:r>
            <w:r>
              <w:rPr>
                <w:b/>
              </w:rPr>
              <w:t>/Portfolio</w:t>
            </w:r>
            <w:r w:rsidR="00F35C76">
              <w:rPr>
                <w:b/>
              </w:rPr>
              <w:t xml:space="preserve"> </w:t>
            </w:r>
          </w:p>
        </w:tc>
      </w:tr>
      <w:tr w:rsidR="008F164E" w:rsidRPr="005E3CE9" w14:paraId="1D299688" w14:textId="77777777" w:rsidTr="009757E1">
        <w:tc>
          <w:tcPr>
            <w:tcW w:w="8930" w:type="dxa"/>
            <w:gridSpan w:val="2"/>
          </w:tcPr>
          <w:p w14:paraId="412F927B" w14:textId="77777777" w:rsidR="008F164E" w:rsidRPr="005E3CE9" w:rsidRDefault="003A486D" w:rsidP="00F35C76">
            <w:pPr>
              <w:jc w:val="both"/>
            </w:pPr>
            <w:r w:rsidRPr="005E3CE9">
              <w:t>Learners demonstrate an understanding of topics/techniques/models</w:t>
            </w:r>
            <w:r w:rsidR="00E25FDE" w:rsidRPr="005E3CE9">
              <w:t>,</w:t>
            </w:r>
            <w:r w:rsidR="00354DA8" w:rsidRPr="005E3CE9">
              <w:t xml:space="preserve"> evidence of skills </w:t>
            </w:r>
            <w:r w:rsidRPr="005E3CE9">
              <w:t xml:space="preserve">development and competence within </w:t>
            </w:r>
            <w:r w:rsidR="00F35C76">
              <w:t xml:space="preserve">a </w:t>
            </w:r>
            <w:r w:rsidRPr="005E3CE9">
              <w:t>well</w:t>
            </w:r>
            <w:r w:rsidR="00DE2426" w:rsidRPr="005E3CE9">
              <w:t>-</w:t>
            </w:r>
            <w:r w:rsidRPr="005E3CE9">
              <w:t xml:space="preserve">defined team context.  </w:t>
            </w:r>
            <w:r w:rsidR="00884AFE" w:rsidRPr="005E3CE9">
              <w:t xml:space="preserve">Learners </w:t>
            </w:r>
            <w:r w:rsidR="00DA6ECE" w:rsidRPr="005E3CE9">
              <w:t xml:space="preserve">are required to </w:t>
            </w:r>
            <w:r w:rsidR="00884AFE" w:rsidRPr="005E3CE9">
              <w:t>demonstrate knowledge (from theory), application, reflection and evaluation</w:t>
            </w:r>
            <w:r w:rsidRPr="005E3CE9">
              <w:t xml:space="preserve"> in </w:t>
            </w:r>
            <w:r w:rsidR="00774C64" w:rsidRPr="005E3CE9">
              <w:t>relation to learning outcomes</w:t>
            </w:r>
            <w:r w:rsidR="00421028" w:rsidRPr="005E3CE9">
              <w:t xml:space="preserve">.  </w:t>
            </w:r>
            <w:r w:rsidR="003A77C0" w:rsidRPr="005E3CE9">
              <w:t>Learners</w:t>
            </w:r>
            <w:r w:rsidR="00AE3D26" w:rsidRPr="005E3CE9">
              <w:t xml:space="preserve"> comment on self</w:t>
            </w:r>
            <w:r w:rsidR="00DE2426" w:rsidRPr="005E3CE9">
              <w:t>-</w:t>
            </w:r>
            <w:r w:rsidR="00AE3D26" w:rsidRPr="005E3CE9">
              <w:t>understanding, self</w:t>
            </w:r>
            <w:r w:rsidR="00DE2426" w:rsidRPr="005E3CE9">
              <w:t>-</w:t>
            </w:r>
            <w:r w:rsidR="00AE3D26" w:rsidRPr="005E3CE9">
              <w:t xml:space="preserve">management, contribution to team process and </w:t>
            </w:r>
            <w:r w:rsidR="00DE2426" w:rsidRPr="005E3CE9">
              <w:t>deliverables</w:t>
            </w:r>
            <w:r w:rsidR="00E3498D">
              <w:t xml:space="preserve"> t</w:t>
            </w:r>
            <w:r w:rsidR="00354DA8" w:rsidRPr="005E3CE9">
              <w:t>o dem</w:t>
            </w:r>
            <w:r w:rsidR="00774C64" w:rsidRPr="005E3CE9">
              <w:t>onstrat</w:t>
            </w:r>
            <w:r w:rsidR="00354DA8" w:rsidRPr="005E3CE9">
              <w:t>e</w:t>
            </w:r>
            <w:r w:rsidR="00774C64" w:rsidRPr="005E3CE9">
              <w:t xml:space="preserve"> </w:t>
            </w:r>
            <w:r w:rsidRPr="005E3CE9">
              <w:t xml:space="preserve">a </w:t>
            </w:r>
            <w:r w:rsidR="0056734C" w:rsidRPr="005E3CE9">
              <w:t xml:space="preserve">clear </w:t>
            </w:r>
            <w:r w:rsidRPr="005E3CE9">
              <w:t>understanding of theory</w:t>
            </w:r>
            <w:r w:rsidR="0056734C" w:rsidRPr="005E3CE9">
              <w:t>,</w:t>
            </w:r>
            <w:r w:rsidRPr="005E3CE9">
              <w:t xml:space="preserve"> techniques</w:t>
            </w:r>
            <w:r w:rsidR="0056734C" w:rsidRPr="005E3CE9">
              <w:t xml:space="preserve">, group processes </w:t>
            </w:r>
            <w:r w:rsidRPr="005E3CE9">
              <w:t>plus ability to participate and demonstrate</w:t>
            </w:r>
            <w:r w:rsidR="00884AFE" w:rsidRPr="005E3CE9">
              <w:t xml:space="preserve"> </w:t>
            </w:r>
            <w:r w:rsidR="00774C64" w:rsidRPr="005E3CE9">
              <w:t>skills</w:t>
            </w:r>
            <w:r w:rsidR="0056734C" w:rsidRPr="005E3CE9">
              <w:t>, each learner</w:t>
            </w:r>
            <w:r w:rsidR="00774C64" w:rsidRPr="005E3CE9">
              <w:t>:</w:t>
            </w:r>
          </w:p>
          <w:p w14:paraId="64380571" w14:textId="77777777" w:rsidR="00BB3C95" w:rsidRDefault="0056734C" w:rsidP="009757E1">
            <w:pPr>
              <w:pStyle w:val="ListParagraph"/>
              <w:numPr>
                <w:ilvl w:val="0"/>
                <w:numId w:val="14"/>
              </w:numPr>
              <w:spacing w:after="120"/>
              <w:ind w:left="709" w:hanging="425"/>
              <w:contextualSpacing w:val="0"/>
              <w:jc w:val="both"/>
            </w:pPr>
            <w:r w:rsidRPr="005E3CE9">
              <w:t>D</w:t>
            </w:r>
            <w:r w:rsidR="0048520D" w:rsidRPr="005E3CE9">
              <w:t xml:space="preserve">emonstrates </w:t>
            </w:r>
            <w:r w:rsidR="003A77C0" w:rsidRPr="005E3CE9">
              <w:t>l</w:t>
            </w:r>
            <w:r w:rsidR="0048520D" w:rsidRPr="005E3CE9">
              <w:t xml:space="preserve">evel 5 </w:t>
            </w:r>
            <w:r w:rsidR="00DA6ECE" w:rsidRPr="005E3CE9">
              <w:t>understanding</w:t>
            </w:r>
            <w:r w:rsidR="0048520D" w:rsidRPr="005E3CE9">
              <w:t xml:space="preserve"> for all</w:t>
            </w:r>
            <w:r w:rsidR="00AB2DD6" w:rsidRPr="005E3CE9">
              <w:t xml:space="preserve"> theory</w:t>
            </w:r>
            <w:r w:rsidR="003A77C0" w:rsidRPr="005E3CE9">
              <w:t>,</w:t>
            </w:r>
            <w:r w:rsidR="008A78CB" w:rsidRPr="005E3CE9">
              <w:t xml:space="preserve"> </w:t>
            </w:r>
            <w:r w:rsidR="0048520D" w:rsidRPr="005E3CE9">
              <w:t>with references</w:t>
            </w:r>
            <w:r w:rsidR="00AB2DD6" w:rsidRPr="005E3CE9">
              <w:t xml:space="preserve"> </w:t>
            </w:r>
            <w:r w:rsidR="003A77C0" w:rsidRPr="005E3CE9">
              <w:t xml:space="preserve">(LO1, 2, 3, 4). </w:t>
            </w:r>
          </w:p>
          <w:p w14:paraId="2B754207" w14:textId="77777777" w:rsidR="00354DA8" w:rsidRPr="005E3CE9" w:rsidRDefault="003A77C0" w:rsidP="009757E1">
            <w:pPr>
              <w:pStyle w:val="ListParagraph"/>
              <w:numPr>
                <w:ilvl w:val="0"/>
                <w:numId w:val="14"/>
              </w:numPr>
              <w:spacing w:after="120"/>
              <w:ind w:left="709" w:hanging="425"/>
              <w:contextualSpacing w:val="0"/>
              <w:jc w:val="both"/>
            </w:pPr>
            <w:r w:rsidRPr="005E3CE9">
              <w:t>As part preparation for on-going skills development</w:t>
            </w:r>
            <w:r w:rsidR="00A47A90" w:rsidRPr="005E3CE9">
              <w:t>, i</w:t>
            </w:r>
            <w:r w:rsidRPr="005E3CE9">
              <w:t xml:space="preserve">ncluded here is a </w:t>
            </w:r>
            <w:r w:rsidR="00A47A90" w:rsidRPr="005E3CE9">
              <w:t xml:space="preserve">requirement to </w:t>
            </w:r>
            <w:r w:rsidRPr="005E3CE9">
              <w:t>demonstrat</w:t>
            </w:r>
            <w:r w:rsidR="00A47A90" w:rsidRPr="005E3CE9">
              <w:t xml:space="preserve">e </w:t>
            </w:r>
            <w:r w:rsidR="00394842" w:rsidRPr="005E3CE9">
              <w:t xml:space="preserve">clear </w:t>
            </w:r>
            <w:r w:rsidR="00AB2DD6" w:rsidRPr="005E3CE9">
              <w:t xml:space="preserve">understanding </w:t>
            </w:r>
            <w:r w:rsidRPr="005E3CE9">
              <w:t>(i</w:t>
            </w:r>
            <w:r w:rsidR="00DC4DB3">
              <w:t>.</w:t>
            </w:r>
            <w:r w:rsidRPr="005E3CE9">
              <w:t>e</w:t>
            </w:r>
            <w:r w:rsidR="00DC4DB3">
              <w:t>.,</w:t>
            </w:r>
            <w:r w:rsidR="00881636">
              <w:t xml:space="preserve"> through the use of </w:t>
            </w:r>
            <w:r w:rsidRPr="005E3CE9">
              <w:t>checklists</w:t>
            </w:r>
            <w:r w:rsidR="00A47A90" w:rsidRPr="005E3CE9">
              <w:t>/steps</w:t>
            </w:r>
            <w:r w:rsidRPr="005E3CE9">
              <w:t xml:space="preserve">) </w:t>
            </w:r>
            <w:r w:rsidR="00AB2DD6" w:rsidRPr="005E3CE9">
              <w:t>of key theories</w:t>
            </w:r>
            <w:r w:rsidR="00C82EEC" w:rsidRPr="005E3CE9">
              <w:t xml:space="preserve">, </w:t>
            </w:r>
            <w:r w:rsidR="00AB2DD6" w:rsidRPr="005E3CE9">
              <w:t>models</w:t>
            </w:r>
            <w:r w:rsidR="00C82EEC" w:rsidRPr="005E3CE9">
              <w:t xml:space="preserve">, </w:t>
            </w:r>
            <w:r w:rsidR="00AB2DD6" w:rsidRPr="005E3CE9">
              <w:t>techniques</w:t>
            </w:r>
            <w:r w:rsidR="00C82EEC" w:rsidRPr="005E3CE9">
              <w:t xml:space="preserve">, </w:t>
            </w:r>
            <w:r w:rsidR="005D41FF" w:rsidRPr="005E3CE9">
              <w:t>steps</w:t>
            </w:r>
            <w:r w:rsidR="00394842" w:rsidRPr="005E3CE9">
              <w:t xml:space="preserve"> for skills development</w:t>
            </w:r>
            <w:r w:rsidR="00DC4DB3">
              <w:t xml:space="preserve"> in teamwork</w:t>
            </w:r>
            <w:r w:rsidR="00AB2DD6" w:rsidRPr="005E3CE9">
              <w:t xml:space="preserve"> </w:t>
            </w:r>
            <w:r w:rsidR="00421028" w:rsidRPr="005E3CE9">
              <w:t xml:space="preserve">(LO </w:t>
            </w:r>
            <w:r w:rsidRPr="005E3CE9">
              <w:t>5,6,7</w:t>
            </w:r>
            <w:r w:rsidR="00421028" w:rsidRPr="005E3CE9">
              <w:t>)</w:t>
            </w:r>
          </w:p>
          <w:p w14:paraId="52BDACAF" w14:textId="77777777" w:rsidR="00205F61" w:rsidRPr="005E3CE9" w:rsidRDefault="00421028" w:rsidP="009757E1">
            <w:pPr>
              <w:pStyle w:val="ListParagraph"/>
              <w:numPr>
                <w:ilvl w:val="0"/>
                <w:numId w:val="14"/>
              </w:numPr>
              <w:spacing w:after="120"/>
              <w:ind w:left="709" w:hanging="425"/>
              <w:contextualSpacing w:val="0"/>
              <w:jc w:val="both"/>
            </w:pPr>
            <w:r w:rsidRPr="005E3CE9">
              <w:t xml:space="preserve">Participate in </w:t>
            </w:r>
            <w:r w:rsidR="005327FD" w:rsidRPr="005E3CE9">
              <w:t xml:space="preserve">and team </w:t>
            </w:r>
            <w:r w:rsidRPr="005E3CE9">
              <w:t>e</w:t>
            </w:r>
            <w:r w:rsidR="0048520D" w:rsidRPr="005E3CE9">
              <w:t>xercises focus</w:t>
            </w:r>
            <w:r w:rsidR="0056734C" w:rsidRPr="005E3CE9">
              <w:t>ed</w:t>
            </w:r>
            <w:r w:rsidR="0048520D" w:rsidRPr="005E3CE9">
              <w:t xml:space="preserve"> on application </w:t>
            </w:r>
            <w:r w:rsidRPr="005E3CE9">
              <w:t xml:space="preserve">and demonstration </w:t>
            </w:r>
            <w:r w:rsidR="0048520D" w:rsidRPr="005E3CE9">
              <w:t xml:space="preserve">of </w:t>
            </w:r>
            <w:r w:rsidR="0048520D" w:rsidRPr="005E3CE9">
              <w:rPr>
                <w:i/>
              </w:rPr>
              <w:t>specific</w:t>
            </w:r>
            <w:r w:rsidR="0048520D" w:rsidRPr="005E3CE9">
              <w:t xml:space="preserve"> </w:t>
            </w:r>
            <w:r w:rsidRPr="005E3CE9">
              <w:t>models</w:t>
            </w:r>
            <w:r w:rsidR="005327FD" w:rsidRPr="005E3CE9">
              <w:t>, theories</w:t>
            </w:r>
            <w:r w:rsidRPr="005E3CE9">
              <w:t xml:space="preserve"> and </w:t>
            </w:r>
            <w:r w:rsidR="0048520D" w:rsidRPr="005E3CE9">
              <w:t xml:space="preserve">techniques </w:t>
            </w:r>
            <w:r w:rsidR="005327FD" w:rsidRPr="005E3CE9">
              <w:t>(i</w:t>
            </w:r>
            <w:r w:rsidR="00881636">
              <w:t>.</w:t>
            </w:r>
            <w:r w:rsidR="005327FD" w:rsidRPr="005E3CE9">
              <w:t>e</w:t>
            </w:r>
            <w:r w:rsidR="00881636">
              <w:t>.,</w:t>
            </w:r>
            <w:r w:rsidR="005327FD" w:rsidRPr="005E3CE9">
              <w:t xml:space="preserve"> problem</w:t>
            </w:r>
            <w:r w:rsidR="00881636">
              <w:t>-</w:t>
            </w:r>
            <w:r w:rsidR="005327FD" w:rsidRPr="005E3CE9">
              <w:t>solving, decision</w:t>
            </w:r>
            <w:r w:rsidR="00881636">
              <w:t>-</w:t>
            </w:r>
            <w:r w:rsidR="005327FD" w:rsidRPr="005E3CE9">
              <w:t>making, conflict resolution, team goal</w:t>
            </w:r>
            <w:r w:rsidR="00881636">
              <w:t>-</w:t>
            </w:r>
            <w:r w:rsidR="005327FD" w:rsidRPr="005E3CE9">
              <w:t>setting, idea generation, time</w:t>
            </w:r>
            <w:r w:rsidR="00881636">
              <w:t>-</w:t>
            </w:r>
            <w:r w:rsidR="005327FD" w:rsidRPr="005E3CE9">
              <w:t xml:space="preserve">management, control mechanisms, performance management, personalities, informal/formal roles) </w:t>
            </w:r>
            <w:r w:rsidR="0048520D" w:rsidRPr="005E3CE9">
              <w:t>within clearly defined situations as outlined by assessor</w:t>
            </w:r>
            <w:r w:rsidR="005327FD" w:rsidRPr="005E3CE9">
              <w:t>.  Each learner p</w:t>
            </w:r>
            <w:r w:rsidR="00774C64" w:rsidRPr="005E3CE9">
              <w:t xml:space="preserve">rovides </w:t>
            </w:r>
            <w:r w:rsidR="008A78CB" w:rsidRPr="005E3CE9">
              <w:t xml:space="preserve">a </w:t>
            </w:r>
            <w:r w:rsidR="00881636">
              <w:t xml:space="preserve">narrative </w:t>
            </w:r>
            <w:r w:rsidRPr="005E3CE9">
              <w:t>d</w:t>
            </w:r>
            <w:r w:rsidR="00774C64" w:rsidRPr="005E3CE9">
              <w:t xml:space="preserve">escription </w:t>
            </w:r>
            <w:r w:rsidRPr="005E3CE9">
              <w:t>for</w:t>
            </w:r>
            <w:r w:rsidR="00774C64" w:rsidRPr="005E3CE9">
              <w:t xml:space="preserve"> every</w:t>
            </w:r>
            <w:r w:rsidR="0048520D" w:rsidRPr="005E3CE9">
              <w:t xml:space="preserve"> </w:t>
            </w:r>
            <w:r w:rsidR="00881636">
              <w:t>stage of the process and</w:t>
            </w:r>
            <w:r w:rsidRPr="005E3CE9">
              <w:t xml:space="preserve"> c</w:t>
            </w:r>
            <w:r w:rsidR="00774C64" w:rsidRPr="005E3CE9">
              <w:t xml:space="preserve">ritically </w:t>
            </w:r>
            <w:r w:rsidR="0048520D" w:rsidRPr="005E3CE9">
              <w:t>reflect</w:t>
            </w:r>
            <w:r w:rsidRPr="005E3CE9">
              <w:t>s</w:t>
            </w:r>
            <w:r w:rsidR="0048520D" w:rsidRPr="005E3CE9">
              <w:t xml:space="preserve"> on and </w:t>
            </w:r>
            <w:r w:rsidR="00774C64" w:rsidRPr="005E3CE9">
              <w:t xml:space="preserve">realistically </w:t>
            </w:r>
            <w:r w:rsidR="0048520D" w:rsidRPr="005E3CE9">
              <w:t>evaluate</w:t>
            </w:r>
            <w:r w:rsidRPr="005E3CE9">
              <w:t>s</w:t>
            </w:r>
            <w:r w:rsidR="0048520D" w:rsidRPr="005E3CE9">
              <w:t xml:space="preserve"> ability to apply technique/model/steps within a specific context</w:t>
            </w:r>
            <w:r w:rsidR="00881636">
              <w:t xml:space="preserve"> (as outlined by the Assessor)</w:t>
            </w:r>
            <w:r w:rsidR="0048520D" w:rsidRPr="005E3CE9">
              <w:t xml:space="preserve">. </w:t>
            </w:r>
            <w:r w:rsidR="00774C64" w:rsidRPr="005E3CE9">
              <w:t xml:space="preserve"> </w:t>
            </w:r>
            <w:r w:rsidR="005327FD" w:rsidRPr="005E3CE9">
              <w:t>(LO 5,6,7)</w:t>
            </w:r>
          </w:p>
          <w:p w14:paraId="7679E700" w14:textId="77777777" w:rsidR="00E0493D" w:rsidRPr="005E3CE9" w:rsidRDefault="00F57EF4" w:rsidP="009757E1">
            <w:pPr>
              <w:pStyle w:val="ListParagraph"/>
              <w:numPr>
                <w:ilvl w:val="0"/>
                <w:numId w:val="14"/>
              </w:numPr>
              <w:spacing w:after="120"/>
              <w:ind w:left="709" w:hanging="425"/>
              <w:contextualSpacing w:val="0"/>
              <w:jc w:val="both"/>
            </w:pPr>
            <w:r w:rsidRPr="005E3CE9">
              <w:t>D</w:t>
            </w:r>
            <w:r w:rsidR="00774C64" w:rsidRPr="005E3CE9">
              <w:t>ocument</w:t>
            </w:r>
            <w:r w:rsidR="00AB2DD6" w:rsidRPr="005E3CE9">
              <w:t>s</w:t>
            </w:r>
            <w:r w:rsidR="00774C64" w:rsidRPr="005E3CE9">
              <w:t xml:space="preserve"> progress, strengths and challenges in relation to completion of tasks, </w:t>
            </w:r>
            <w:r w:rsidR="00440B5A" w:rsidRPr="005E3CE9">
              <w:t xml:space="preserve">specific skills development, </w:t>
            </w:r>
            <w:r w:rsidR="00774C64" w:rsidRPr="005E3CE9">
              <w:t>use of intra</w:t>
            </w:r>
            <w:r w:rsidR="00195249">
              <w:t>-</w:t>
            </w:r>
            <w:r w:rsidR="00774C64" w:rsidRPr="005E3CE9">
              <w:t xml:space="preserve"> and inter</w:t>
            </w:r>
            <w:r w:rsidR="00195249">
              <w:t>-</w:t>
            </w:r>
            <w:r w:rsidR="00774C64" w:rsidRPr="005E3CE9">
              <w:t>personal skills, group processes</w:t>
            </w:r>
            <w:r w:rsidR="00440B5A" w:rsidRPr="005E3CE9">
              <w:t>. The focus is primarily from the perspective of a team member with reference to team leadership</w:t>
            </w:r>
            <w:r w:rsidR="00774C64" w:rsidRPr="005E3CE9">
              <w:t>.</w:t>
            </w:r>
            <w:r w:rsidR="0056734C" w:rsidRPr="005E3CE9">
              <w:t xml:space="preserve"> </w:t>
            </w:r>
            <w:r w:rsidR="00774C64" w:rsidRPr="005E3CE9">
              <w:t>Each learner documents future plans to support further improvement of transferable skills relevant to team-working</w:t>
            </w:r>
            <w:r w:rsidR="00421028" w:rsidRPr="005E3CE9">
              <w:t xml:space="preserve"> (LO</w:t>
            </w:r>
            <w:r w:rsidR="00AB2DD6" w:rsidRPr="005E3CE9">
              <w:t xml:space="preserve"> </w:t>
            </w:r>
            <w:r w:rsidR="00421028" w:rsidRPr="005E3CE9">
              <w:t>8)</w:t>
            </w:r>
            <w:r w:rsidR="00AB2DD6" w:rsidRPr="005E3CE9">
              <w:t xml:space="preserve">. </w:t>
            </w:r>
          </w:p>
          <w:p w14:paraId="59F0CC8D" w14:textId="77777777" w:rsidR="008F164E" w:rsidRPr="005E3CE9" w:rsidRDefault="008F164E" w:rsidP="009757E1">
            <w:r w:rsidRPr="005E3CE9">
              <w:t xml:space="preserve">Evidence for </w:t>
            </w:r>
            <w:r w:rsidR="00BB3C95">
              <w:t>A</w:t>
            </w:r>
            <w:r w:rsidRPr="005E3CE9">
              <w:t xml:space="preserve">ssessment </w:t>
            </w:r>
            <w:r w:rsidR="00BB3C95">
              <w:t>One</w:t>
            </w:r>
            <w:r w:rsidRPr="005E3CE9">
              <w:t xml:space="preserve"> take</w:t>
            </w:r>
            <w:r w:rsidR="003358BF" w:rsidRPr="005E3CE9">
              <w:t>s</w:t>
            </w:r>
            <w:r w:rsidRPr="005E3CE9">
              <w:t xml:space="preserve"> the form of </w:t>
            </w:r>
            <w:r w:rsidR="00195249">
              <w:t xml:space="preserve">a </w:t>
            </w:r>
            <w:r w:rsidR="003358BF" w:rsidRPr="005E3CE9">
              <w:t xml:space="preserve">class based teamwork </w:t>
            </w:r>
            <w:r w:rsidR="00195249">
              <w:t xml:space="preserve">project </w:t>
            </w:r>
            <w:r w:rsidR="00BB3C95">
              <w:t>accompanied by w</w:t>
            </w:r>
            <w:r w:rsidRPr="005E3CE9">
              <w:t>ritten</w:t>
            </w:r>
            <w:r w:rsidR="003358BF" w:rsidRPr="005E3CE9">
              <w:t xml:space="preserve"> work </w:t>
            </w:r>
            <w:r w:rsidR="00BB3C95">
              <w:t xml:space="preserve">with </w:t>
            </w:r>
            <w:r w:rsidR="00AE3D26" w:rsidRPr="005E3CE9">
              <w:t xml:space="preserve">the option of </w:t>
            </w:r>
            <w:r w:rsidRPr="005E3CE9">
              <w:t>oral, visual or digital evidence, or any combination of these. Any audio, video or digital evidence must be provided in a suitable format.</w:t>
            </w:r>
          </w:p>
          <w:p w14:paraId="19B6720D" w14:textId="77777777" w:rsidR="008F164E" w:rsidRDefault="008F164E" w:rsidP="009757E1">
            <w:pPr>
              <w:spacing w:after="120"/>
            </w:pPr>
            <w:r w:rsidRPr="005E3CE9">
              <w:t xml:space="preserve">All instructions for the learner must be clearly outlined in </w:t>
            </w:r>
            <w:r w:rsidR="00BB3C95">
              <w:t>A</w:t>
            </w:r>
            <w:r w:rsidRPr="005E3CE9">
              <w:t xml:space="preserve">ssessment </w:t>
            </w:r>
            <w:r w:rsidR="00195249">
              <w:t>B</w:t>
            </w:r>
            <w:r w:rsidRPr="005E3CE9">
              <w:t>rief</w:t>
            </w:r>
            <w:r w:rsidR="00BB3C95">
              <w:t xml:space="preserve"> One (value </w:t>
            </w:r>
            <w:r w:rsidR="00195249">
              <w:t>6</w:t>
            </w:r>
            <w:r w:rsidR="00BB3C95">
              <w:t>0%)</w:t>
            </w:r>
            <w:r w:rsidR="005941DE" w:rsidRPr="005E3CE9">
              <w:t>.</w:t>
            </w:r>
          </w:p>
          <w:p w14:paraId="61CDCEAD" w14:textId="77777777" w:rsidR="00195249" w:rsidRPr="005E3CE9" w:rsidRDefault="00195249" w:rsidP="009757E1">
            <w:pPr>
              <w:spacing w:after="120"/>
            </w:pPr>
          </w:p>
        </w:tc>
      </w:tr>
    </w:tbl>
    <w:p w14:paraId="6BB9E253" w14:textId="77777777" w:rsidR="008F164E" w:rsidRPr="005E3CE9" w:rsidRDefault="008F164E" w:rsidP="00893DA6">
      <w:pPr>
        <w:spacing w:after="0" w:line="240" w:lineRule="auto"/>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3971"/>
        <w:gridCol w:w="4959"/>
      </w:tblGrid>
      <w:tr w:rsidR="008F164E" w:rsidRPr="009757E1" w14:paraId="7291EDA3" w14:textId="77777777" w:rsidTr="009757E1">
        <w:tc>
          <w:tcPr>
            <w:tcW w:w="3971" w:type="dxa"/>
          </w:tcPr>
          <w:p w14:paraId="16830B43" w14:textId="77777777" w:rsidR="00BB3C95" w:rsidRDefault="00421028" w:rsidP="00893DA6">
            <w:pPr>
              <w:spacing w:after="0" w:line="240" w:lineRule="auto"/>
              <w:rPr>
                <w:b/>
              </w:rPr>
            </w:pPr>
            <w:r w:rsidRPr="005E3CE9">
              <w:rPr>
                <w:b/>
              </w:rPr>
              <w:br w:type="page"/>
            </w:r>
            <w:r w:rsidR="00BB3C95">
              <w:rPr>
                <w:b/>
              </w:rPr>
              <w:t>Assessment Two</w:t>
            </w:r>
          </w:p>
          <w:p w14:paraId="10D0E24C" w14:textId="77777777" w:rsidR="008F164E" w:rsidRPr="005E3CE9" w:rsidRDefault="00BB3C95" w:rsidP="009757E1">
            <w:pPr>
              <w:spacing w:after="0" w:line="240" w:lineRule="auto"/>
              <w:rPr>
                <w:b/>
              </w:rPr>
            </w:pPr>
            <w:r>
              <w:rPr>
                <w:b/>
              </w:rPr>
              <w:t xml:space="preserve">Total: </w:t>
            </w:r>
            <w:r w:rsidR="00E3498D">
              <w:rPr>
                <w:b/>
              </w:rPr>
              <w:t>4</w:t>
            </w:r>
            <w:r>
              <w:rPr>
                <w:b/>
              </w:rPr>
              <w:t>0%</w:t>
            </w:r>
          </w:p>
        </w:tc>
        <w:tc>
          <w:tcPr>
            <w:tcW w:w="4959" w:type="dxa"/>
          </w:tcPr>
          <w:p w14:paraId="5380FB3B" w14:textId="77777777" w:rsidR="009C7537" w:rsidRPr="005E3CE9" w:rsidRDefault="009C7537" w:rsidP="0099476A">
            <w:pPr>
              <w:spacing w:after="0" w:line="240" w:lineRule="auto"/>
              <w:rPr>
                <w:b/>
              </w:rPr>
            </w:pPr>
            <w:r>
              <w:rPr>
                <w:b/>
              </w:rPr>
              <w:t>Skills Demonstration</w:t>
            </w:r>
          </w:p>
        </w:tc>
      </w:tr>
      <w:tr w:rsidR="008F164E" w:rsidRPr="005E3CE9" w14:paraId="7610E72A" w14:textId="77777777" w:rsidTr="009757E1">
        <w:tc>
          <w:tcPr>
            <w:tcW w:w="8930" w:type="dxa"/>
            <w:gridSpan w:val="2"/>
          </w:tcPr>
          <w:p w14:paraId="2D920861" w14:textId="77777777" w:rsidR="00F253EA" w:rsidRDefault="00DA6ECE" w:rsidP="008D32FF">
            <w:pPr>
              <w:spacing w:after="0"/>
              <w:jc w:val="both"/>
            </w:pPr>
            <w:r w:rsidRPr="005E3CE9">
              <w:t xml:space="preserve">This assessment </w:t>
            </w:r>
            <w:r w:rsidR="008D32FF">
              <w:t xml:space="preserve">and associated preparation </w:t>
            </w:r>
            <w:r w:rsidRPr="005E3CE9">
              <w:t xml:space="preserve">takes place over a number of weeks (approx. 10 weeks) during which learners are observed and assessed in real team contexts </w:t>
            </w:r>
            <w:r w:rsidR="007D5528" w:rsidRPr="005E3CE9">
              <w:t>during class time</w:t>
            </w:r>
            <w:r w:rsidRPr="005E3CE9">
              <w:t>.</w:t>
            </w:r>
            <w:r w:rsidR="00C82EEC" w:rsidRPr="005E3CE9">
              <w:t xml:space="preserve"> </w:t>
            </w:r>
            <w:r w:rsidR="0099476A">
              <w:t xml:space="preserve"> Integration of knowledge, skills and competence is required.  </w:t>
            </w:r>
            <w:r w:rsidR="00C82EEC" w:rsidRPr="005E3CE9">
              <w:t xml:space="preserve">A number of teams operate in one classroom. </w:t>
            </w:r>
            <w:r w:rsidRPr="005E3CE9">
              <w:t xml:space="preserve"> </w:t>
            </w:r>
            <w:r w:rsidR="00201265" w:rsidRPr="005E3CE9">
              <w:t>To complement (not instead of) class teamwork, le</w:t>
            </w:r>
            <w:r w:rsidR="00FD35B4" w:rsidRPr="005E3CE9">
              <w:t xml:space="preserve">arners </w:t>
            </w:r>
            <w:r w:rsidR="00201265" w:rsidRPr="005E3CE9">
              <w:t>also</w:t>
            </w:r>
            <w:r w:rsidR="00FD35B4" w:rsidRPr="005E3CE9">
              <w:t xml:space="preserve"> perform research</w:t>
            </w:r>
            <w:r w:rsidR="00201265" w:rsidRPr="005E3CE9">
              <w:t>,</w:t>
            </w:r>
            <w:r w:rsidR="00FD35B4" w:rsidRPr="005E3CE9">
              <w:t xml:space="preserve"> </w:t>
            </w:r>
            <w:r w:rsidR="008D32FF">
              <w:t xml:space="preserve">and </w:t>
            </w:r>
            <w:r w:rsidR="00FD35B4" w:rsidRPr="005E3CE9">
              <w:t xml:space="preserve">complete </w:t>
            </w:r>
            <w:r w:rsidR="008D32FF">
              <w:t>necessary tasks</w:t>
            </w:r>
            <w:r w:rsidR="00FD35B4" w:rsidRPr="005E3CE9">
              <w:t xml:space="preserve"> outside</w:t>
            </w:r>
            <w:r w:rsidR="008D32FF">
              <w:t xml:space="preserve"> of</w:t>
            </w:r>
            <w:r w:rsidR="00FD35B4" w:rsidRPr="005E3CE9">
              <w:t xml:space="preserve"> class time</w:t>
            </w:r>
            <w:r w:rsidR="00201265" w:rsidRPr="005E3CE9">
              <w:t xml:space="preserve"> and submit same for assessment</w:t>
            </w:r>
            <w:r w:rsidR="00FD35B4" w:rsidRPr="005E3CE9">
              <w:t xml:space="preserve">. </w:t>
            </w:r>
          </w:p>
          <w:p w14:paraId="23DE523C" w14:textId="77777777" w:rsidR="0087420A" w:rsidRDefault="0087420A" w:rsidP="008D32FF">
            <w:pPr>
              <w:spacing w:after="0"/>
              <w:jc w:val="both"/>
            </w:pPr>
          </w:p>
          <w:p w14:paraId="3DCF87C6" w14:textId="77777777" w:rsidR="0087420A" w:rsidRPr="005E3CE9" w:rsidRDefault="0087420A" w:rsidP="008D32FF">
            <w:pPr>
              <w:spacing w:after="0"/>
              <w:jc w:val="both"/>
            </w:pPr>
            <w:r>
              <w:t xml:space="preserve">Each team will research and present a topic of professional practice. The completed submission of evidence will include a team presentation (lasting no less than 20 minutes and no more than 30 minutes) and an individual written assessment documenting planning of research topic to be presented, reflection on effectiveness of teamwork and an experiential learning report. Criteria will be outlined by the Assessor in the assessment brief. </w:t>
            </w:r>
          </w:p>
        </w:tc>
      </w:tr>
      <w:tr w:rsidR="008F164E" w:rsidRPr="005E3CE9" w14:paraId="29B86C6A" w14:textId="77777777" w:rsidTr="009757E1">
        <w:tc>
          <w:tcPr>
            <w:tcW w:w="8930" w:type="dxa"/>
            <w:gridSpan w:val="2"/>
          </w:tcPr>
          <w:p w14:paraId="6CB3C24B" w14:textId="77777777" w:rsidR="00DE2426" w:rsidRPr="00355E43" w:rsidRDefault="00354DA8" w:rsidP="008D32FF">
            <w:pPr>
              <w:jc w:val="both"/>
              <w:rPr>
                <w:shd w:val="clear" w:color="auto" w:fill="FFFFFF"/>
              </w:rPr>
            </w:pPr>
            <w:r w:rsidRPr="005E3CE9">
              <w:t>Learners are assigned to a specific team for a fixed duration</w:t>
            </w:r>
            <w:r w:rsidR="005100AB" w:rsidRPr="005E3CE9">
              <w:t xml:space="preserve">, participate in activities and demonstrate understanding of key elements required to move from team vision to desired team </w:t>
            </w:r>
            <w:r w:rsidR="00401B50" w:rsidRPr="005E3CE9">
              <w:t>deliverables</w:t>
            </w:r>
            <w:r w:rsidR="005100AB" w:rsidRPr="005E3CE9">
              <w:t xml:space="preserve"> in an effective and efficient manner</w:t>
            </w:r>
            <w:r w:rsidRPr="005E3CE9">
              <w:t xml:space="preserve">. </w:t>
            </w:r>
            <w:r w:rsidR="00DF29D5" w:rsidRPr="005E3CE9">
              <w:t xml:space="preserve">Each team performs as a unit in the classroom for the duration of class time. </w:t>
            </w:r>
            <w:r w:rsidR="00F253EA" w:rsidRPr="005E3CE9">
              <w:t>As</w:t>
            </w:r>
            <w:r w:rsidR="00DF29D5" w:rsidRPr="005E3CE9">
              <w:rPr>
                <w:b/>
              </w:rPr>
              <w:t xml:space="preserve"> </w:t>
            </w:r>
            <w:r w:rsidR="00DF29D5" w:rsidRPr="005E3CE9">
              <w:t xml:space="preserve">a minor requirement, </w:t>
            </w:r>
            <w:r w:rsidR="00F253EA" w:rsidRPr="005E3CE9">
              <w:t xml:space="preserve">each team </w:t>
            </w:r>
            <w:r w:rsidR="00DF29D5" w:rsidRPr="005E3CE9">
              <w:t>engages with other teams.</w:t>
            </w:r>
            <w:r w:rsidR="00DE2426" w:rsidRPr="005E3CE9">
              <w:t xml:space="preserve">  </w:t>
            </w:r>
            <w:r w:rsidR="00DE2426" w:rsidRPr="005E3CE9">
              <w:rPr>
                <w:shd w:val="clear" w:color="auto" w:fill="FFFFFF"/>
              </w:rPr>
              <w:t xml:space="preserve">Learners participate in team activities as both team members and team leaders (rotation required). Learners demonstrate progress in relation to </w:t>
            </w:r>
            <w:r w:rsidR="00DE2426" w:rsidRPr="005E3CE9">
              <w:rPr>
                <w:i/>
                <w:shd w:val="clear" w:color="auto" w:fill="FFFFFF"/>
              </w:rPr>
              <w:t>integration</w:t>
            </w:r>
            <w:r w:rsidR="00DE2426" w:rsidRPr="005E3CE9">
              <w:rPr>
                <w:shd w:val="clear" w:color="auto" w:fill="FFFFFF"/>
              </w:rPr>
              <w:t xml:space="preserve"> of knowledge, skills and competence. Individual learners describe, reflect and evaluate their experience, learning and comment on overall development of knowledge skills and competence as relevant to team-working and team leadership. They identify potential areas for future application of their learning. Individual feedback is provided to members and leaders by all individuals in the team.  Learners are assessed on an individual basis.</w:t>
            </w:r>
          </w:p>
          <w:p w14:paraId="52E56223" w14:textId="77777777" w:rsidR="00355E43" w:rsidRDefault="00355E43" w:rsidP="008D32FF">
            <w:pPr>
              <w:spacing w:after="0"/>
              <w:jc w:val="both"/>
            </w:pPr>
          </w:p>
          <w:p w14:paraId="77C20E8E" w14:textId="77777777" w:rsidR="0087420A" w:rsidRDefault="00FD35B4" w:rsidP="008D32FF">
            <w:pPr>
              <w:spacing w:after="0"/>
              <w:jc w:val="both"/>
            </w:pPr>
            <w:r w:rsidRPr="005E3CE9">
              <w:t>Assessors issue each team with a team brief</w:t>
            </w:r>
            <w:r w:rsidR="0099476A">
              <w:t xml:space="preserve"> (Assessment Two)</w:t>
            </w:r>
            <w:r w:rsidRPr="005E3CE9">
              <w:t xml:space="preserve"> that requires learners to integrate </w:t>
            </w:r>
            <w:r w:rsidR="004504A5">
              <w:t>and</w:t>
            </w:r>
            <w:r w:rsidR="00DF29D5" w:rsidRPr="005E3CE9">
              <w:rPr>
                <w:rFonts w:cs="Arial"/>
              </w:rPr>
              <w:t xml:space="preserve"> further develop</w:t>
            </w:r>
            <w:r w:rsidR="004504A5">
              <w:rPr>
                <w:rFonts w:cs="Arial"/>
              </w:rPr>
              <w:t xml:space="preserve"> </w:t>
            </w:r>
            <w:r w:rsidR="00DF29D5" w:rsidRPr="005E3CE9">
              <w:rPr>
                <w:rFonts w:cs="Arial"/>
              </w:rPr>
              <w:t xml:space="preserve">knowledge, skills and competence </w:t>
            </w:r>
            <w:r w:rsidR="004504A5">
              <w:rPr>
                <w:rFonts w:cs="Arial"/>
              </w:rPr>
              <w:t>through engagement</w:t>
            </w:r>
            <w:r w:rsidR="00DF29D5" w:rsidRPr="005E3CE9">
              <w:rPr>
                <w:rFonts w:cs="Arial"/>
              </w:rPr>
              <w:t xml:space="preserve"> in a team process focused on </w:t>
            </w:r>
            <w:r w:rsidR="004504A5">
              <w:rPr>
                <w:rFonts w:cs="Arial"/>
              </w:rPr>
              <w:t xml:space="preserve">the </w:t>
            </w:r>
            <w:r w:rsidR="00DF29D5" w:rsidRPr="005E3CE9">
              <w:rPr>
                <w:rFonts w:cs="Arial"/>
              </w:rPr>
              <w:t xml:space="preserve">specific </w:t>
            </w:r>
            <w:r w:rsidR="00401B50" w:rsidRPr="005E3CE9">
              <w:rPr>
                <w:rFonts w:cs="Arial"/>
              </w:rPr>
              <w:t>deliverable</w:t>
            </w:r>
            <w:r w:rsidR="004504A5">
              <w:rPr>
                <w:rFonts w:cs="Arial"/>
              </w:rPr>
              <w:t xml:space="preserve"> of a skills demonstration presentation. </w:t>
            </w:r>
            <w:r w:rsidR="004504A5">
              <w:t>The brief should clearly define the</w:t>
            </w:r>
            <w:r w:rsidR="00DF29D5" w:rsidRPr="005E3CE9">
              <w:t xml:space="preserve"> substantial development of team member skills and basic development of leadership skills. </w:t>
            </w:r>
            <w:r w:rsidR="00F253EA" w:rsidRPr="005E3CE9">
              <w:rPr>
                <w:shd w:val="clear" w:color="auto" w:fill="FFFFFF"/>
              </w:rPr>
              <w:t>T</w:t>
            </w:r>
            <w:r w:rsidR="003A172F" w:rsidRPr="005E3CE9">
              <w:rPr>
                <w:shd w:val="clear" w:color="auto" w:fill="FFFFFF"/>
              </w:rPr>
              <w:t>he brief</w:t>
            </w:r>
            <w:r w:rsidR="003A172F" w:rsidRPr="005E3CE9">
              <w:t xml:space="preserve"> </w:t>
            </w:r>
            <w:r w:rsidR="004504A5">
              <w:t>should also clarify</w:t>
            </w:r>
            <w:r w:rsidR="003A77C0" w:rsidRPr="005E3CE9">
              <w:t xml:space="preserve"> expectations </w:t>
            </w:r>
            <w:r w:rsidR="004504A5">
              <w:t>re</w:t>
            </w:r>
            <w:r w:rsidR="003A77C0" w:rsidRPr="005E3CE9">
              <w:t xml:space="preserve"> submissions from individual learners and from team (with individual contributions clearly identified), </w:t>
            </w:r>
            <w:r w:rsidR="003A172F" w:rsidRPr="005E3CE9">
              <w:t>outlin</w:t>
            </w:r>
            <w:r w:rsidR="004504A5">
              <w:t>ing</w:t>
            </w:r>
            <w:r w:rsidR="003A172F" w:rsidRPr="005E3CE9">
              <w:t xml:space="preserve"> desired </w:t>
            </w:r>
            <w:r w:rsidR="00DE2426" w:rsidRPr="005E3CE9">
              <w:t>deliverables</w:t>
            </w:r>
            <w:r w:rsidR="00DF29D5" w:rsidRPr="005E3CE9">
              <w:t>,</w:t>
            </w:r>
            <w:r w:rsidR="006D1269" w:rsidRPr="005E3CE9">
              <w:t xml:space="preserve"> </w:t>
            </w:r>
            <w:r w:rsidR="004504A5">
              <w:t>the</w:t>
            </w:r>
            <w:r w:rsidR="00F253EA" w:rsidRPr="005E3CE9">
              <w:t xml:space="preserve"> </w:t>
            </w:r>
            <w:r w:rsidR="005F3207" w:rsidRPr="005E3CE9">
              <w:t>request for</w:t>
            </w:r>
            <w:r w:rsidR="00F253EA" w:rsidRPr="005E3CE9">
              <w:t xml:space="preserve"> evidence </w:t>
            </w:r>
            <w:r w:rsidR="004504A5">
              <w:t>and</w:t>
            </w:r>
            <w:r w:rsidR="00BF5530" w:rsidRPr="005E3CE9">
              <w:t>, reflection and evaluation of</w:t>
            </w:r>
            <w:r w:rsidR="003A172F" w:rsidRPr="005E3CE9">
              <w:t>:</w:t>
            </w:r>
          </w:p>
          <w:p w14:paraId="07547A01" w14:textId="77777777" w:rsidR="00355E43" w:rsidRPr="005E3CE9" w:rsidRDefault="00355E43" w:rsidP="008D32FF">
            <w:pPr>
              <w:spacing w:after="0"/>
              <w:jc w:val="both"/>
            </w:pPr>
          </w:p>
          <w:p w14:paraId="73D2FC21" w14:textId="77777777" w:rsidR="00850D18" w:rsidRPr="005E3CE9" w:rsidRDefault="00850D18" w:rsidP="008D32FF">
            <w:pPr>
              <w:pStyle w:val="ListParagraph"/>
              <w:numPr>
                <w:ilvl w:val="0"/>
                <w:numId w:val="14"/>
              </w:numPr>
              <w:spacing w:after="120"/>
              <w:ind w:left="709" w:hanging="425"/>
              <w:contextualSpacing w:val="0"/>
              <w:jc w:val="both"/>
            </w:pPr>
            <w:r w:rsidRPr="005E3CE9">
              <w:t>Roles, key responsibilities at specific stages</w:t>
            </w:r>
            <w:r w:rsidR="00355E43">
              <w:t xml:space="preserve"> of the ‘project’ planning</w:t>
            </w:r>
            <w:r w:rsidRPr="005E3CE9">
              <w:t xml:space="preserve"> with consideration of leadership rotation,</w:t>
            </w:r>
            <w:r w:rsidR="00355E43">
              <w:t xml:space="preserve"> t</w:t>
            </w:r>
            <w:r w:rsidRPr="005E3CE9">
              <w:t>eam mix and diversity (personalities, abilities, age, tenure, gender, culture etc)  (LO2)</w:t>
            </w:r>
          </w:p>
          <w:p w14:paraId="3F869428" w14:textId="77777777" w:rsidR="00850D18" w:rsidRPr="005E3CE9" w:rsidRDefault="00850D18" w:rsidP="008D32FF">
            <w:pPr>
              <w:pStyle w:val="ListParagraph"/>
              <w:numPr>
                <w:ilvl w:val="0"/>
                <w:numId w:val="14"/>
              </w:numPr>
              <w:spacing w:after="120"/>
              <w:ind w:left="709" w:hanging="425"/>
              <w:contextualSpacing w:val="0"/>
              <w:jc w:val="both"/>
            </w:pPr>
            <w:r w:rsidRPr="005E3CE9">
              <w:t xml:space="preserve">Stages of team development </w:t>
            </w:r>
            <w:r w:rsidR="00355E43">
              <w:t xml:space="preserve">throughout planning, preparation and delivery of the skills demonstration presentation </w:t>
            </w:r>
            <w:r w:rsidRPr="005E3CE9">
              <w:t>(LO3)</w:t>
            </w:r>
          </w:p>
          <w:p w14:paraId="5AC1D9E1" w14:textId="77777777" w:rsidR="00BF5530" w:rsidRPr="005E3CE9" w:rsidRDefault="00BF5530" w:rsidP="008D32FF">
            <w:pPr>
              <w:pStyle w:val="ListParagraph"/>
              <w:numPr>
                <w:ilvl w:val="0"/>
                <w:numId w:val="14"/>
              </w:numPr>
              <w:spacing w:after="120"/>
              <w:ind w:left="709" w:hanging="425"/>
              <w:contextualSpacing w:val="0"/>
              <w:jc w:val="both"/>
            </w:pPr>
            <w:r w:rsidRPr="005E3CE9">
              <w:t>K</w:t>
            </w:r>
            <w:r w:rsidR="00315B8E" w:rsidRPr="005E3CE9">
              <w:t>ey opportunities and challenges of inter</w:t>
            </w:r>
            <w:r w:rsidR="00355E43">
              <w:t>-</w:t>
            </w:r>
            <w:r w:rsidR="00315B8E" w:rsidRPr="005E3CE9">
              <w:t xml:space="preserve"> and intra</w:t>
            </w:r>
            <w:r w:rsidR="00355E43">
              <w:t>-</w:t>
            </w:r>
            <w:r w:rsidR="00315B8E" w:rsidRPr="005E3CE9">
              <w:t xml:space="preserve">teamwork </w:t>
            </w:r>
            <w:r w:rsidR="00355E43">
              <w:t>in the</w:t>
            </w:r>
            <w:r w:rsidR="00315B8E" w:rsidRPr="005E3CE9">
              <w:t xml:space="preserve"> multi-team environment (LO4)</w:t>
            </w:r>
          </w:p>
          <w:p w14:paraId="69BCBF65" w14:textId="77777777" w:rsidR="00DF29D5" w:rsidRPr="005E3CE9" w:rsidRDefault="00BF5530" w:rsidP="008D32FF">
            <w:pPr>
              <w:pStyle w:val="ListParagraph"/>
              <w:numPr>
                <w:ilvl w:val="0"/>
                <w:numId w:val="14"/>
              </w:numPr>
              <w:spacing w:after="120"/>
              <w:ind w:left="709" w:hanging="425"/>
              <w:contextualSpacing w:val="0"/>
              <w:jc w:val="both"/>
            </w:pPr>
            <w:r w:rsidRPr="005E3CE9">
              <w:t xml:space="preserve">Team vision, objectives, goals, and deadlines (actual and planned). </w:t>
            </w:r>
            <w:r w:rsidR="003A172F" w:rsidRPr="005E3CE9">
              <w:t>T</w:t>
            </w:r>
            <w:r w:rsidR="00A2068C" w:rsidRPr="005E3CE9">
              <w:t xml:space="preserve">eam </w:t>
            </w:r>
            <w:r w:rsidR="00274A01" w:rsidRPr="005E3CE9">
              <w:t xml:space="preserve">documents designed (templates) and maintained </w:t>
            </w:r>
            <w:r w:rsidR="00A2068C" w:rsidRPr="005E3CE9">
              <w:t xml:space="preserve">by </w:t>
            </w:r>
            <w:r w:rsidR="00355E43">
              <w:t>each</w:t>
            </w:r>
            <w:r w:rsidR="00A2068C" w:rsidRPr="005E3CE9">
              <w:t xml:space="preserve"> team</w:t>
            </w:r>
            <w:r w:rsidR="00355E43">
              <w:t xml:space="preserve"> member</w:t>
            </w:r>
            <w:r w:rsidR="00274A01" w:rsidRPr="005E3CE9">
              <w:t xml:space="preserve"> </w:t>
            </w:r>
            <w:r w:rsidR="00C82EEC" w:rsidRPr="005E3CE9">
              <w:t>i.e.</w:t>
            </w:r>
            <w:r w:rsidR="00274A01" w:rsidRPr="005E3CE9">
              <w:t xml:space="preserve"> </w:t>
            </w:r>
            <w:r w:rsidR="00DF29D5" w:rsidRPr="005E3CE9">
              <w:t xml:space="preserve">team agreement, </w:t>
            </w:r>
            <w:r w:rsidR="00274A01" w:rsidRPr="005E3CE9">
              <w:t>agendas, minutes, punctuality</w:t>
            </w:r>
            <w:r w:rsidR="003A172F" w:rsidRPr="005E3CE9">
              <w:t>,</w:t>
            </w:r>
            <w:r w:rsidR="00274A01" w:rsidRPr="005E3CE9">
              <w:t xml:space="preserve"> attendance records</w:t>
            </w:r>
            <w:r w:rsidR="003A172F" w:rsidRPr="005E3CE9">
              <w:t>, presentations</w:t>
            </w:r>
            <w:r w:rsidR="00315B8E" w:rsidRPr="005E3CE9">
              <w:t>, feedback forms</w:t>
            </w:r>
            <w:r w:rsidRPr="005E3CE9">
              <w:t xml:space="preserve"> for self and peer feedback.</w:t>
            </w:r>
            <w:r w:rsidR="005100AB" w:rsidRPr="005E3CE9">
              <w:t xml:space="preserve"> </w:t>
            </w:r>
            <w:r w:rsidRPr="005E3CE9">
              <w:t xml:space="preserve">Scheduling, </w:t>
            </w:r>
            <w:r w:rsidR="00850D18" w:rsidRPr="005E3CE9">
              <w:t xml:space="preserve">control, </w:t>
            </w:r>
            <w:r w:rsidRPr="005E3CE9">
              <w:t>feedback and performance measurements.</w:t>
            </w:r>
            <w:r w:rsidR="00355E43">
              <w:t xml:space="preserve"> </w:t>
            </w:r>
            <w:r w:rsidR="00315B8E" w:rsidRPr="005E3CE9">
              <w:t>(LO 5)</w:t>
            </w:r>
          </w:p>
          <w:p w14:paraId="6F1B29F4" w14:textId="77777777" w:rsidR="00850D18" w:rsidRPr="005E3CE9" w:rsidRDefault="00850D18" w:rsidP="008D32FF">
            <w:pPr>
              <w:pStyle w:val="ListParagraph"/>
              <w:numPr>
                <w:ilvl w:val="0"/>
                <w:numId w:val="14"/>
              </w:numPr>
              <w:spacing w:after="120"/>
              <w:ind w:left="709" w:hanging="425"/>
              <w:contextualSpacing w:val="0"/>
              <w:jc w:val="both"/>
            </w:pPr>
            <w:r w:rsidRPr="005E3CE9">
              <w:t>Core team-working activities: negotiation, problem solving, finding solutions, decision making, conflict resolution</w:t>
            </w:r>
            <w:r w:rsidR="00DE2426" w:rsidRPr="005E3CE9">
              <w:t xml:space="preserve"> and</w:t>
            </w:r>
            <w:r w:rsidRPr="005E3CE9">
              <w:t xml:space="preserve"> communication. Demonstration of Leadership and team membership (LO6</w:t>
            </w:r>
            <w:r w:rsidR="00201265" w:rsidRPr="005E3CE9">
              <w:t>, 7</w:t>
            </w:r>
            <w:r w:rsidRPr="005E3CE9">
              <w:t>)</w:t>
            </w:r>
          </w:p>
          <w:p w14:paraId="131492BF" w14:textId="77777777" w:rsidR="00AB2DD6" w:rsidRPr="005E3CE9" w:rsidRDefault="00201265" w:rsidP="008D32FF">
            <w:pPr>
              <w:pStyle w:val="ListParagraph"/>
              <w:numPr>
                <w:ilvl w:val="0"/>
                <w:numId w:val="14"/>
              </w:numPr>
              <w:spacing w:after="120"/>
              <w:ind w:left="709" w:hanging="425"/>
              <w:contextualSpacing w:val="0"/>
              <w:jc w:val="both"/>
            </w:pPr>
            <w:r w:rsidRPr="005E3CE9">
              <w:t>P</w:t>
            </w:r>
            <w:r w:rsidR="00850D18" w:rsidRPr="005E3CE9">
              <w:t xml:space="preserve">ersonal strengths and challenges as a team member and leader. </w:t>
            </w:r>
            <w:r w:rsidR="003A172F" w:rsidRPr="005E3CE9">
              <w:t>I</w:t>
            </w:r>
            <w:r w:rsidR="00FD35B4" w:rsidRPr="005E3CE9">
              <w:t>ndividual learner</w:t>
            </w:r>
            <w:r w:rsidRPr="005E3CE9">
              <w:t>s</w:t>
            </w:r>
            <w:r w:rsidR="003A172F" w:rsidRPr="005E3CE9">
              <w:t xml:space="preserve"> report</w:t>
            </w:r>
            <w:r w:rsidRPr="005E3CE9">
              <w:t xml:space="preserve"> on individual roles, responsibilities, achievements, specific progress, challenges faced and overcome, </w:t>
            </w:r>
            <w:r w:rsidR="00A2068C" w:rsidRPr="005E3CE9">
              <w:t xml:space="preserve">potential versus actual </w:t>
            </w:r>
            <w:r w:rsidR="00E4410F" w:rsidRPr="005E3CE9">
              <w:t>contribution</w:t>
            </w:r>
            <w:r w:rsidR="00A2068C" w:rsidRPr="005E3CE9">
              <w:t>s</w:t>
            </w:r>
            <w:r w:rsidR="00E4410F" w:rsidRPr="005E3CE9">
              <w:t xml:space="preserve"> to team</w:t>
            </w:r>
            <w:r w:rsidRPr="005E3CE9">
              <w:t xml:space="preserve"> at specific stages</w:t>
            </w:r>
            <w:r w:rsidR="005100AB" w:rsidRPr="005E3CE9">
              <w:t>,</w:t>
            </w:r>
            <w:r w:rsidR="00A2068C" w:rsidRPr="005E3CE9">
              <w:t xml:space="preserve"> understanding of </w:t>
            </w:r>
            <w:r w:rsidR="00E4410F" w:rsidRPr="005E3CE9">
              <w:t>team</w:t>
            </w:r>
            <w:r w:rsidR="00A2068C" w:rsidRPr="005E3CE9">
              <w:t xml:space="preserve">,  stages of team development, </w:t>
            </w:r>
            <w:r w:rsidR="00FD35B4" w:rsidRPr="005E3CE9">
              <w:t>understanding of team mix (</w:t>
            </w:r>
            <w:r w:rsidR="00A2068C" w:rsidRPr="005E3CE9">
              <w:t xml:space="preserve">personalities, abilities, </w:t>
            </w:r>
            <w:r w:rsidR="00FD35B4" w:rsidRPr="005E3CE9">
              <w:t xml:space="preserve">other diversity), </w:t>
            </w:r>
            <w:r w:rsidR="00A2068C" w:rsidRPr="005E3CE9">
              <w:t>roles, responsibilities, group processes,</w:t>
            </w:r>
            <w:r w:rsidR="00E4410F" w:rsidRPr="005E3CE9">
              <w:t xml:space="preserve"> </w:t>
            </w:r>
            <w:r w:rsidRPr="005E3CE9">
              <w:t>agreements</w:t>
            </w:r>
            <w:r w:rsidR="00A2068C" w:rsidRPr="005E3CE9">
              <w:t>, problem solving, decision making, negotiation of conflict, realistic implementation processes, constructive feedback</w:t>
            </w:r>
            <w:r w:rsidR="00DF29D5" w:rsidRPr="005E3CE9">
              <w:t>,</w:t>
            </w:r>
            <w:r w:rsidR="00FD35B4" w:rsidRPr="005E3CE9">
              <w:t xml:space="preserve"> overall evaluation </w:t>
            </w:r>
            <w:r w:rsidR="00E4410F" w:rsidRPr="005E3CE9">
              <w:t xml:space="preserve">of team </w:t>
            </w:r>
            <w:r w:rsidR="00FD35B4" w:rsidRPr="005E3CE9">
              <w:t>performance and own development</w:t>
            </w:r>
            <w:r w:rsidRPr="005E3CE9">
              <w:t xml:space="preserve"> (LO8). </w:t>
            </w:r>
          </w:p>
          <w:p w14:paraId="5043CB0F" w14:textId="77777777" w:rsidR="003358BF" w:rsidRPr="005E3CE9" w:rsidRDefault="003358BF" w:rsidP="008D32FF">
            <w:pPr>
              <w:spacing w:after="0" w:line="240" w:lineRule="auto"/>
              <w:ind w:left="360"/>
              <w:jc w:val="both"/>
            </w:pPr>
          </w:p>
          <w:p w14:paraId="47733984" w14:textId="77777777" w:rsidR="008F164E" w:rsidRPr="005E3CE9" w:rsidRDefault="008F164E" w:rsidP="008D32FF">
            <w:pPr>
              <w:spacing w:after="0" w:line="240" w:lineRule="auto"/>
              <w:jc w:val="both"/>
            </w:pPr>
            <w:r w:rsidRPr="005E3CE9">
              <w:t xml:space="preserve">Evidence for </w:t>
            </w:r>
            <w:r w:rsidR="0099476A">
              <w:t>A</w:t>
            </w:r>
            <w:r w:rsidRPr="005E3CE9">
              <w:t xml:space="preserve">ssessment </w:t>
            </w:r>
            <w:r w:rsidR="0099476A">
              <w:t>Two</w:t>
            </w:r>
            <w:r w:rsidRPr="005E3CE9">
              <w:t xml:space="preserve"> </w:t>
            </w:r>
            <w:r w:rsidR="00DA6ECE" w:rsidRPr="005E3CE9">
              <w:t xml:space="preserve">takes the form of </w:t>
            </w:r>
            <w:r w:rsidR="003358BF" w:rsidRPr="005E3CE9">
              <w:t xml:space="preserve">class based teamwork </w:t>
            </w:r>
            <w:r w:rsidR="0099476A">
              <w:t>accompanie</w:t>
            </w:r>
            <w:r w:rsidR="00355E43">
              <w:t>d</w:t>
            </w:r>
            <w:r w:rsidR="0099476A">
              <w:t xml:space="preserve"> by</w:t>
            </w:r>
            <w:r w:rsidR="003358BF" w:rsidRPr="005E3CE9">
              <w:t xml:space="preserve"> </w:t>
            </w:r>
            <w:r w:rsidR="00355E43">
              <w:t xml:space="preserve">a recorded team presentation and Q&amp;A and a </w:t>
            </w:r>
            <w:r w:rsidR="00DA6ECE" w:rsidRPr="005E3CE9">
              <w:t xml:space="preserve">written </w:t>
            </w:r>
            <w:r w:rsidR="00355E43">
              <w:t>experiential learning report</w:t>
            </w:r>
            <w:r w:rsidR="00DA6ECE" w:rsidRPr="005E3CE9">
              <w:t xml:space="preserve"> </w:t>
            </w:r>
            <w:r w:rsidR="0099476A">
              <w:t>with the option of</w:t>
            </w:r>
            <w:r w:rsidR="00DA6ECE" w:rsidRPr="005E3CE9">
              <w:t xml:space="preserve"> some </w:t>
            </w:r>
            <w:r w:rsidRPr="005E3CE9">
              <w:t>oral, graphic, audio, visual or digital evidence, or any combination of these. Any audio, video or digital evidence must be provided in a suitable format.</w:t>
            </w:r>
          </w:p>
          <w:p w14:paraId="07459315" w14:textId="77777777" w:rsidR="008F164E" w:rsidRPr="005E3CE9" w:rsidRDefault="008F164E" w:rsidP="008D32FF">
            <w:pPr>
              <w:spacing w:after="0" w:line="240" w:lineRule="auto"/>
              <w:jc w:val="both"/>
            </w:pPr>
          </w:p>
          <w:p w14:paraId="6E15ECD3" w14:textId="77777777" w:rsidR="008F164E" w:rsidRPr="005E3CE9" w:rsidRDefault="008F164E" w:rsidP="008D32FF">
            <w:pPr>
              <w:spacing w:after="0" w:line="240" w:lineRule="auto"/>
              <w:jc w:val="both"/>
            </w:pPr>
            <w:r w:rsidRPr="005E3CE9">
              <w:t xml:space="preserve">All instructions for the learner must be clearly outlined in </w:t>
            </w:r>
            <w:r w:rsidR="0099476A">
              <w:t>A</w:t>
            </w:r>
            <w:r w:rsidRPr="005E3CE9">
              <w:t>ssessment brief</w:t>
            </w:r>
            <w:r w:rsidR="0099476A">
              <w:t xml:space="preserve"> Two (value </w:t>
            </w:r>
            <w:r w:rsidR="00355E43">
              <w:t>4</w:t>
            </w:r>
            <w:r w:rsidR="0099476A">
              <w:t>0%)</w:t>
            </w:r>
          </w:p>
          <w:p w14:paraId="6537F28F" w14:textId="77777777" w:rsidR="003358BF" w:rsidRPr="005E3CE9" w:rsidRDefault="003358BF" w:rsidP="008D32FF">
            <w:pPr>
              <w:spacing w:after="0" w:line="240" w:lineRule="auto"/>
              <w:jc w:val="both"/>
            </w:pPr>
          </w:p>
        </w:tc>
      </w:tr>
    </w:tbl>
    <w:p w14:paraId="6DFB9E20" w14:textId="77777777" w:rsidR="002A69FF" w:rsidRDefault="002A69FF" w:rsidP="002A69FF">
      <w:pPr>
        <w:pStyle w:val="ListParagraph"/>
        <w:spacing w:after="0" w:line="240" w:lineRule="auto"/>
        <w:ind w:left="360"/>
        <w:rPr>
          <w:b/>
        </w:rPr>
      </w:pPr>
    </w:p>
    <w:p w14:paraId="373D31DC" w14:textId="77777777" w:rsidR="008F164E" w:rsidRDefault="008F164E" w:rsidP="009757E1">
      <w:pPr>
        <w:pStyle w:val="Heading1"/>
      </w:pPr>
      <w:r w:rsidRPr="005E3CE9">
        <w:t>Grading</w:t>
      </w:r>
    </w:p>
    <w:p w14:paraId="70DF9E56" w14:textId="77777777" w:rsidR="00C14335" w:rsidRPr="005E3CE9" w:rsidRDefault="00C14335" w:rsidP="00C14335">
      <w:pPr>
        <w:pStyle w:val="ListParagraph"/>
        <w:spacing w:after="0" w:line="240" w:lineRule="auto"/>
        <w:ind w:left="360"/>
        <w:rPr>
          <w:b/>
        </w:rPr>
      </w:pPr>
    </w:p>
    <w:p w14:paraId="1AB5D9D9" w14:textId="77777777" w:rsidR="008F164E" w:rsidRPr="005E3CE9" w:rsidRDefault="008F164E" w:rsidP="009757E1">
      <w:pPr>
        <w:spacing w:after="0" w:line="240" w:lineRule="auto"/>
        <w:ind w:left="426"/>
      </w:pPr>
      <w:r w:rsidRPr="005E3CE9">
        <w:t xml:space="preserve">Distinction: </w:t>
      </w:r>
      <w:r w:rsidRPr="005E3CE9">
        <w:tab/>
        <w:t xml:space="preserve">80% - 100% </w:t>
      </w:r>
    </w:p>
    <w:p w14:paraId="22145ED8" w14:textId="77777777" w:rsidR="008F164E" w:rsidRPr="005E3CE9" w:rsidRDefault="008F164E" w:rsidP="009757E1">
      <w:pPr>
        <w:spacing w:after="0" w:line="240" w:lineRule="auto"/>
        <w:ind w:left="426"/>
      </w:pPr>
      <w:r w:rsidRPr="005E3CE9">
        <w:t>Merit:</w:t>
      </w:r>
      <w:r w:rsidRPr="005E3CE9">
        <w:tab/>
      </w:r>
      <w:r w:rsidRPr="005E3CE9">
        <w:tab/>
        <w:t>65% - 79%</w:t>
      </w:r>
    </w:p>
    <w:p w14:paraId="4A69B351" w14:textId="77777777" w:rsidR="008F164E" w:rsidRPr="005E3CE9" w:rsidRDefault="008F164E" w:rsidP="009757E1">
      <w:pPr>
        <w:spacing w:after="0" w:line="240" w:lineRule="auto"/>
        <w:ind w:left="426"/>
      </w:pPr>
      <w:r w:rsidRPr="005E3CE9">
        <w:t xml:space="preserve">Pass: </w:t>
      </w:r>
      <w:r w:rsidRPr="005E3CE9">
        <w:tab/>
      </w:r>
      <w:r w:rsidRPr="005E3CE9">
        <w:tab/>
        <w:t>50% - 64%</w:t>
      </w:r>
    </w:p>
    <w:p w14:paraId="3F536E11" w14:textId="77777777" w:rsidR="008F164E" w:rsidRPr="005E3CE9" w:rsidRDefault="008F164E" w:rsidP="009757E1">
      <w:pPr>
        <w:spacing w:after="0" w:line="240" w:lineRule="auto"/>
        <w:ind w:left="426"/>
      </w:pPr>
      <w:r w:rsidRPr="005E3CE9">
        <w:t>Unsuccessful:</w:t>
      </w:r>
      <w:r w:rsidRPr="005E3CE9">
        <w:tab/>
        <w:t>0% - 49%</w:t>
      </w:r>
    </w:p>
    <w:p w14:paraId="44E871BC" w14:textId="77777777" w:rsidR="00E2508A" w:rsidRDefault="00E2508A" w:rsidP="009757E1">
      <w:pPr>
        <w:pStyle w:val="NoSpacing"/>
        <w:rPr>
          <w:lang w:val="en-GB"/>
        </w:rPr>
      </w:pPr>
    </w:p>
    <w:p w14:paraId="46AC2850" w14:textId="77777777" w:rsidR="008F164E" w:rsidRPr="005E3CE9" w:rsidRDefault="008F164E" w:rsidP="009757E1">
      <w:pPr>
        <w:pStyle w:val="NoSpacing"/>
      </w:pPr>
      <w:r w:rsidRPr="005E3CE9">
        <w:rPr>
          <w:lang w:val="en-GB"/>
        </w:rPr>
        <w:t>At levels 4, 5 and 6 major and minor awards will be graded. The grade achieved for the major award will be determined by the grades achieved in the minor awards.</w:t>
      </w:r>
    </w:p>
    <w:p w14:paraId="144A5D23" w14:textId="77777777" w:rsidR="008F164E" w:rsidRPr="005E3CE9" w:rsidRDefault="008F164E" w:rsidP="008F164E">
      <w:pPr>
        <w:sectPr w:rsidR="008F164E" w:rsidRPr="005E3CE9" w:rsidSect="0019108F">
          <w:pgSz w:w="11906" w:h="16838"/>
          <w:pgMar w:top="1191" w:right="1440" w:bottom="1134" w:left="1440" w:header="709" w:footer="709" w:gutter="0"/>
          <w:cols w:space="708"/>
          <w:docGrid w:linePitch="360"/>
        </w:sectPr>
      </w:pPr>
    </w:p>
    <w:tbl>
      <w:tblPr>
        <w:tblpPr w:leftFromText="180" w:rightFromText="180" w:vertAnchor="text" w:tblpY="1"/>
        <w:tblOverlap w:val="neve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6"/>
        <w:gridCol w:w="4678"/>
      </w:tblGrid>
      <w:tr w:rsidR="00445735" w:rsidRPr="005E3CE9" w14:paraId="73E6199C" w14:textId="77777777" w:rsidTr="000E60CC">
        <w:trPr>
          <w:trHeight w:val="687"/>
        </w:trPr>
        <w:tc>
          <w:tcPr>
            <w:tcW w:w="4786" w:type="dxa"/>
            <w:vAlign w:val="center"/>
          </w:tcPr>
          <w:p w14:paraId="14862320" w14:textId="77777777" w:rsidR="00445735" w:rsidRPr="00F15A3D" w:rsidRDefault="00445735" w:rsidP="00445735">
            <w:pPr>
              <w:spacing w:after="0" w:line="240" w:lineRule="auto"/>
              <w:jc w:val="center"/>
              <w:rPr>
                <w:b/>
              </w:rPr>
            </w:pPr>
            <w:r w:rsidRPr="00F15A3D">
              <w:rPr>
                <w:b/>
              </w:rPr>
              <w:t xml:space="preserve">Teamworking </w:t>
            </w:r>
            <w:r>
              <w:rPr>
                <w:b/>
              </w:rPr>
              <w:t xml:space="preserve"> </w:t>
            </w:r>
            <w:r w:rsidRPr="00F15A3D">
              <w:rPr>
                <w:b/>
              </w:rPr>
              <w:t>5N1367</w:t>
            </w:r>
          </w:p>
        </w:tc>
        <w:tc>
          <w:tcPr>
            <w:tcW w:w="4678" w:type="dxa"/>
            <w:vAlign w:val="center"/>
          </w:tcPr>
          <w:p w14:paraId="473E543C" w14:textId="77777777" w:rsidR="00445735" w:rsidRPr="00F15A3D" w:rsidRDefault="00445735" w:rsidP="00445735">
            <w:pPr>
              <w:spacing w:after="0" w:line="240" w:lineRule="auto"/>
              <w:jc w:val="center"/>
              <w:rPr>
                <w:b/>
              </w:rPr>
            </w:pPr>
            <w:r w:rsidRPr="00F15A3D">
              <w:rPr>
                <w:b/>
              </w:rPr>
              <w:t xml:space="preserve">Assessment One – </w:t>
            </w:r>
            <w:r>
              <w:rPr>
                <w:b/>
              </w:rPr>
              <w:t>6</w:t>
            </w:r>
            <w:r w:rsidRPr="00F15A3D">
              <w:rPr>
                <w:b/>
              </w:rPr>
              <w:t>0%</w:t>
            </w:r>
          </w:p>
          <w:p w14:paraId="239D2AD2" w14:textId="77777777" w:rsidR="00445735" w:rsidRPr="00F15A3D" w:rsidRDefault="00445735" w:rsidP="00445735">
            <w:pPr>
              <w:spacing w:after="0" w:line="240" w:lineRule="auto"/>
              <w:jc w:val="center"/>
            </w:pPr>
            <w:r w:rsidRPr="00F15A3D">
              <w:t xml:space="preserve">Portfolio/Collection of Work </w:t>
            </w:r>
            <w:r>
              <w:t>60</w:t>
            </w:r>
            <w:r w:rsidRPr="00F15A3D">
              <w:t>%</w:t>
            </w:r>
          </w:p>
          <w:p w14:paraId="738610EB" w14:textId="77777777" w:rsidR="00445735" w:rsidRPr="00F15A3D" w:rsidRDefault="00445735" w:rsidP="00445735">
            <w:pPr>
              <w:spacing w:after="0" w:line="240" w:lineRule="auto"/>
              <w:jc w:val="center"/>
              <w:rPr>
                <w:b/>
              </w:rPr>
            </w:pPr>
          </w:p>
        </w:tc>
      </w:tr>
    </w:tbl>
    <w:p w14:paraId="637805D2" w14:textId="77777777" w:rsidR="00445735" w:rsidRDefault="00445735" w:rsidP="00445735">
      <w:pPr>
        <w:spacing w:after="60" w:line="240" w:lineRule="auto"/>
        <w:rPr>
          <w:sz w:val="36"/>
        </w:rPr>
      </w:pPr>
    </w:p>
    <w:p w14:paraId="4B2DB765" w14:textId="77777777" w:rsidR="00445735" w:rsidRPr="005E3CE9" w:rsidRDefault="00445735" w:rsidP="00445735">
      <w:pPr>
        <w:spacing w:after="60" w:line="240" w:lineRule="auto"/>
      </w:pPr>
      <w:r w:rsidRPr="005E3CE9">
        <w:t>Learner’s Name: ________________________________</w:t>
      </w:r>
    </w:p>
    <w:tbl>
      <w:tblPr>
        <w:tblW w:w="94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78"/>
        <w:gridCol w:w="1854"/>
        <w:gridCol w:w="1855"/>
      </w:tblGrid>
      <w:tr w:rsidR="00445735" w:rsidRPr="00EA4B6D" w14:paraId="67710AF7" w14:textId="77777777" w:rsidTr="000E60CC">
        <w:tc>
          <w:tcPr>
            <w:tcW w:w="5778" w:type="dxa"/>
            <w:vMerge w:val="restart"/>
            <w:vAlign w:val="center"/>
          </w:tcPr>
          <w:p w14:paraId="233F1F26" w14:textId="77777777" w:rsidR="00445735" w:rsidRPr="00EA4B6D" w:rsidRDefault="00445735" w:rsidP="00445735">
            <w:pPr>
              <w:spacing w:after="0" w:line="240" w:lineRule="auto"/>
              <w:jc w:val="center"/>
            </w:pPr>
            <w:r w:rsidRPr="00EA4B6D">
              <w:rPr>
                <w:b/>
              </w:rPr>
              <w:t>Assessment Criteria</w:t>
            </w:r>
          </w:p>
        </w:tc>
        <w:tc>
          <w:tcPr>
            <w:tcW w:w="1854" w:type="dxa"/>
            <w:tcBorders>
              <w:right w:val="single" w:sz="12" w:space="0" w:color="000000"/>
            </w:tcBorders>
            <w:vAlign w:val="center"/>
          </w:tcPr>
          <w:p w14:paraId="775BAD4C" w14:textId="77777777" w:rsidR="00445735" w:rsidRPr="00EA4B6D" w:rsidRDefault="00445735" w:rsidP="00445735">
            <w:pPr>
              <w:spacing w:after="0" w:line="240" w:lineRule="auto"/>
              <w:jc w:val="center"/>
            </w:pPr>
            <w:r w:rsidRPr="00EA4B6D">
              <w:rPr>
                <w:b/>
              </w:rPr>
              <w:t>Maximum Mark</w:t>
            </w:r>
          </w:p>
        </w:tc>
        <w:tc>
          <w:tcPr>
            <w:tcW w:w="1855" w:type="dxa"/>
            <w:tcBorders>
              <w:left w:val="single" w:sz="12" w:space="0" w:color="000000"/>
            </w:tcBorders>
            <w:vAlign w:val="center"/>
          </w:tcPr>
          <w:p w14:paraId="05107378" w14:textId="77777777" w:rsidR="00445735" w:rsidRPr="00EA4B6D" w:rsidRDefault="00445735" w:rsidP="00445735">
            <w:pPr>
              <w:spacing w:after="0" w:line="240" w:lineRule="auto"/>
              <w:jc w:val="center"/>
            </w:pPr>
            <w:r w:rsidRPr="00EA4B6D">
              <w:rPr>
                <w:b/>
              </w:rPr>
              <w:t>Learner Mark</w:t>
            </w:r>
          </w:p>
        </w:tc>
      </w:tr>
      <w:tr w:rsidR="00445735" w:rsidRPr="00EA4B6D" w14:paraId="463F29E8" w14:textId="77777777" w:rsidTr="000E60CC">
        <w:trPr>
          <w:trHeight w:val="330"/>
        </w:trPr>
        <w:tc>
          <w:tcPr>
            <w:tcW w:w="5778" w:type="dxa"/>
            <w:vMerge/>
            <w:tcBorders>
              <w:bottom w:val="single" w:sz="4" w:space="0" w:color="auto"/>
            </w:tcBorders>
          </w:tcPr>
          <w:p w14:paraId="3B7B4B86" w14:textId="77777777" w:rsidR="00445735" w:rsidRPr="00EA4B6D" w:rsidRDefault="00445735" w:rsidP="00445735">
            <w:pPr>
              <w:spacing w:after="0"/>
            </w:pPr>
          </w:p>
        </w:tc>
        <w:tc>
          <w:tcPr>
            <w:tcW w:w="1854" w:type="dxa"/>
            <w:tcBorders>
              <w:bottom w:val="single" w:sz="4" w:space="0" w:color="auto"/>
              <w:right w:val="single" w:sz="12" w:space="0" w:color="000000"/>
            </w:tcBorders>
          </w:tcPr>
          <w:p w14:paraId="3A0FF5F2" w14:textId="77777777" w:rsidR="00445735" w:rsidRPr="00EA4B6D" w:rsidRDefault="00445735" w:rsidP="00445735">
            <w:pPr>
              <w:spacing w:after="0" w:line="240" w:lineRule="auto"/>
              <w:jc w:val="center"/>
            </w:pPr>
          </w:p>
        </w:tc>
        <w:tc>
          <w:tcPr>
            <w:tcW w:w="1855" w:type="dxa"/>
            <w:tcBorders>
              <w:left w:val="single" w:sz="12" w:space="0" w:color="000000"/>
              <w:bottom w:val="single" w:sz="4" w:space="0" w:color="auto"/>
            </w:tcBorders>
          </w:tcPr>
          <w:p w14:paraId="5630AD66" w14:textId="77777777" w:rsidR="00445735" w:rsidRPr="00EA4B6D" w:rsidRDefault="00445735" w:rsidP="00445735">
            <w:pPr>
              <w:spacing w:after="0" w:line="240" w:lineRule="auto"/>
              <w:rPr>
                <w:b/>
                <w:u w:val="single"/>
              </w:rPr>
            </w:pPr>
          </w:p>
        </w:tc>
      </w:tr>
      <w:tr w:rsidR="00445735" w:rsidRPr="00EA4B6D" w14:paraId="6557737D" w14:textId="77777777" w:rsidTr="000E60CC">
        <w:trPr>
          <w:trHeight w:val="726"/>
        </w:trPr>
        <w:tc>
          <w:tcPr>
            <w:tcW w:w="5778" w:type="dxa"/>
            <w:tcBorders>
              <w:top w:val="nil"/>
              <w:bottom w:val="dotted" w:sz="4" w:space="0" w:color="000000"/>
            </w:tcBorders>
          </w:tcPr>
          <w:p w14:paraId="79ED10E9" w14:textId="77777777" w:rsidR="00445735" w:rsidRPr="00FF1034" w:rsidRDefault="00445735" w:rsidP="00445735">
            <w:pPr>
              <w:spacing w:before="120" w:after="120" w:line="240" w:lineRule="auto"/>
              <w:jc w:val="both"/>
            </w:pPr>
            <w:r>
              <w:t>Clearly defined aim and objectives detailed with overview and key roles of team identified</w:t>
            </w:r>
          </w:p>
        </w:tc>
        <w:tc>
          <w:tcPr>
            <w:tcW w:w="1854" w:type="dxa"/>
            <w:tcBorders>
              <w:top w:val="nil"/>
              <w:bottom w:val="dotted" w:sz="4" w:space="0" w:color="000000"/>
              <w:right w:val="single" w:sz="12" w:space="0" w:color="000000"/>
            </w:tcBorders>
            <w:vAlign w:val="center"/>
          </w:tcPr>
          <w:p w14:paraId="5FCD5EC4" w14:textId="77777777" w:rsidR="00445735" w:rsidRPr="00EA4B6D" w:rsidRDefault="00445735" w:rsidP="00445735">
            <w:pPr>
              <w:spacing w:before="120" w:after="120" w:line="240" w:lineRule="auto"/>
              <w:jc w:val="center"/>
              <w:rPr>
                <w:b/>
                <w:u w:val="single"/>
              </w:rPr>
            </w:pPr>
            <w:r>
              <w:rPr>
                <w:b/>
                <w:u w:val="single"/>
              </w:rPr>
              <w:t>3</w:t>
            </w:r>
          </w:p>
        </w:tc>
        <w:tc>
          <w:tcPr>
            <w:tcW w:w="1855" w:type="dxa"/>
            <w:tcBorders>
              <w:left w:val="single" w:sz="12" w:space="0" w:color="000000"/>
              <w:bottom w:val="dotted" w:sz="4" w:space="0" w:color="000000"/>
            </w:tcBorders>
            <w:vAlign w:val="center"/>
          </w:tcPr>
          <w:p w14:paraId="61829076" w14:textId="77777777" w:rsidR="00445735" w:rsidRPr="00EA4B6D" w:rsidRDefault="00445735" w:rsidP="00445735">
            <w:pPr>
              <w:spacing w:before="120" w:after="120" w:line="240" w:lineRule="auto"/>
              <w:jc w:val="center"/>
              <w:rPr>
                <w:b/>
                <w:u w:val="single"/>
              </w:rPr>
            </w:pPr>
          </w:p>
        </w:tc>
      </w:tr>
      <w:tr w:rsidR="00445735" w:rsidRPr="00EA4B6D" w14:paraId="7B866058" w14:textId="77777777" w:rsidTr="000E60CC">
        <w:trPr>
          <w:trHeight w:val="726"/>
        </w:trPr>
        <w:tc>
          <w:tcPr>
            <w:tcW w:w="5778" w:type="dxa"/>
            <w:tcBorders>
              <w:top w:val="nil"/>
              <w:bottom w:val="dotted" w:sz="4" w:space="0" w:color="000000"/>
            </w:tcBorders>
          </w:tcPr>
          <w:p w14:paraId="55D21D27" w14:textId="77777777" w:rsidR="00445735" w:rsidRDefault="00445735" w:rsidP="00445735">
            <w:pPr>
              <w:spacing w:before="120" w:after="120" w:line="240" w:lineRule="auto"/>
              <w:jc w:val="both"/>
            </w:pPr>
            <w:r w:rsidRPr="00FF1034">
              <w:t xml:space="preserve">Identified </w:t>
            </w:r>
            <w:r>
              <w:t xml:space="preserve">role of teamworking in different organisations including the principles and stages of team development </w:t>
            </w:r>
          </w:p>
        </w:tc>
        <w:tc>
          <w:tcPr>
            <w:tcW w:w="1854" w:type="dxa"/>
            <w:tcBorders>
              <w:top w:val="nil"/>
              <w:bottom w:val="dotted" w:sz="4" w:space="0" w:color="000000"/>
              <w:right w:val="single" w:sz="12" w:space="0" w:color="000000"/>
            </w:tcBorders>
            <w:vAlign w:val="center"/>
          </w:tcPr>
          <w:p w14:paraId="29B4EA11" w14:textId="77777777" w:rsidR="00445735" w:rsidRDefault="00445735" w:rsidP="00445735">
            <w:pPr>
              <w:spacing w:before="120" w:after="120" w:line="240" w:lineRule="auto"/>
              <w:jc w:val="center"/>
              <w:rPr>
                <w:b/>
                <w:u w:val="single"/>
              </w:rPr>
            </w:pPr>
            <w:r>
              <w:rPr>
                <w:b/>
                <w:u w:val="single"/>
              </w:rPr>
              <w:t>6</w:t>
            </w:r>
          </w:p>
        </w:tc>
        <w:tc>
          <w:tcPr>
            <w:tcW w:w="1855" w:type="dxa"/>
            <w:tcBorders>
              <w:left w:val="single" w:sz="12" w:space="0" w:color="000000"/>
              <w:bottom w:val="dotted" w:sz="4" w:space="0" w:color="000000"/>
            </w:tcBorders>
            <w:vAlign w:val="center"/>
          </w:tcPr>
          <w:p w14:paraId="2BA226A1" w14:textId="77777777" w:rsidR="00445735" w:rsidRPr="00EA4B6D" w:rsidRDefault="00445735" w:rsidP="00445735">
            <w:pPr>
              <w:spacing w:before="120" w:after="120" w:line="240" w:lineRule="auto"/>
              <w:jc w:val="center"/>
              <w:rPr>
                <w:b/>
                <w:u w:val="single"/>
              </w:rPr>
            </w:pPr>
          </w:p>
        </w:tc>
      </w:tr>
      <w:tr w:rsidR="00445735" w:rsidRPr="00EA4B6D" w14:paraId="172F796B" w14:textId="77777777" w:rsidTr="000E60CC">
        <w:trPr>
          <w:trHeight w:val="840"/>
        </w:trPr>
        <w:tc>
          <w:tcPr>
            <w:tcW w:w="5778" w:type="dxa"/>
            <w:tcBorders>
              <w:top w:val="dotted" w:sz="4" w:space="0" w:color="000000"/>
              <w:bottom w:val="dotted" w:sz="4" w:space="0" w:color="000000"/>
            </w:tcBorders>
            <w:vAlign w:val="center"/>
          </w:tcPr>
          <w:p w14:paraId="61B945A3" w14:textId="77777777" w:rsidR="00445735" w:rsidRPr="00EA4B6D" w:rsidRDefault="00445735" w:rsidP="00445735">
            <w:pPr>
              <w:tabs>
                <w:tab w:val="left" w:pos="3405"/>
              </w:tabs>
              <w:spacing w:before="120" w:after="120" w:line="240" w:lineRule="auto"/>
              <w:jc w:val="both"/>
              <w:textAlignment w:val="top"/>
              <w:outlineLvl w:val="1"/>
            </w:pPr>
            <w:r>
              <w:t>Demonstrated an understanding of Team Leadership and what makes a successful team in the workplace</w:t>
            </w:r>
          </w:p>
        </w:tc>
        <w:tc>
          <w:tcPr>
            <w:tcW w:w="1854" w:type="dxa"/>
            <w:tcBorders>
              <w:top w:val="dotted" w:sz="4" w:space="0" w:color="000000"/>
              <w:bottom w:val="dotted" w:sz="4" w:space="0" w:color="000000"/>
              <w:right w:val="single" w:sz="12" w:space="0" w:color="000000"/>
            </w:tcBorders>
            <w:vAlign w:val="center"/>
          </w:tcPr>
          <w:p w14:paraId="1B87E3DE" w14:textId="77777777" w:rsidR="00445735" w:rsidRPr="00FF1034" w:rsidRDefault="00445735" w:rsidP="00445735">
            <w:pPr>
              <w:spacing w:before="120" w:after="120" w:line="240" w:lineRule="auto"/>
              <w:jc w:val="center"/>
              <w:rPr>
                <w:b/>
                <w:bCs/>
                <w:u w:val="single"/>
              </w:rPr>
            </w:pPr>
            <w:r w:rsidRPr="00FF1034">
              <w:rPr>
                <w:b/>
                <w:bCs/>
                <w:u w:val="single"/>
              </w:rPr>
              <w:t>6</w:t>
            </w:r>
          </w:p>
        </w:tc>
        <w:tc>
          <w:tcPr>
            <w:tcW w:w="1855" w:type="dxa"/>
            <w:tcBorders>
              <w:top w:val="dotted" w:sz="4" w:space="0" w:color="000000"/>
              <w:left w:val="single" w:sz="12" w:space="0" w:color="000000"/>
              <w:bottom w:val="dotted" w:sz="4" w:space="0" w:color="000000"/>
            </w:tcBorders>
            <w:vAlign w:val="center"/>
          </w:tcPr>
          <w:p w14:paraId="17AD93B2" w14:textId="77777777" w:rsidR="00445735" w:rsidRPr="00EA4B6D" w:rsidRDefault="00445735" w:rsidP="00445735">
            <w:pPr>
              <w:spacing w:before="120" w:after="120" w:line="240" w:lineRule="auto"/>
              <w:jc w:val="center"/>
            </w:pPr>
          </w:p>
        </w:tc>
      </w:tr>
      <w:tr w:rsidR="00445735" w:rsidRPr="00EA4B6D" w14:paraId="56ECF478" w14:textId="77777777" w:rsidTr="000E60CC">
        <w:tc>
          <w:tcPr>
            <w:tcW w:w="5778" w:type="dxa"/>
            <w:tcBorders>
              <w:top w:val="dotted" w:sz="4" w:space="0" w:color="000000"/>
              <w:bottom w:val="dotted" w:sz="4" w:space="0" w:color="000000"/>
            </w:tcBorders>
            <w:vAlign w:val="center"/>
          </w:tcPr>
          <w:p w14:paraId="2FC8613B" w14:textId="77777777" w:rsidR="00445735" w:rsidRPr="00EA4B6D" w:rsidRDefault="00445735" w:rsidP="00445735">
            <w:pPr>
              <w:spacing w:before="120" w:after="120" w:line="240" w:lineRule="auto"/>
              <w:jc w:val="both"/>
            </w:pPr>
            <w:r>
              <w:t>Provided a detailed description of different types of teams in the workplace</w:t>
            </w:r>
          </w:p>
        </w:tc>
        <w:tc>
          <w:tcPr>
            <w:tcW w:w="1854" w:type="dxa"/>
            <w:tcBorders>
              <w:top w:val="dotted" w:sz="4" w:space="0" w:color="000000"/>
              <w:bottom w:val="dotted" w:sz="4" w:space="0" w:color="000000"/>
              <w:right w:val="single" w:sz="12" w:space="0" w:color="000000"/>
            </w:tcBorders>
            <w:vAlign w:val="center"/>
          </w:tcPr>
          <w:p w14:paraId="78941E47" w14:textId="77777777" w:rsidR="00445735" w:rsidRPr="00FF1034" w:rsidRDefault="00445735" w:rsidP="00445735">
            <w:pPr>
              <w:spacing w:before="120" w:after="120" w:line="240" w:lineRule="auto"/>
              <w:jc w:val="center"/>
              <w:rPr>
                <w:b/>
                <w:bCs/>
                <w:u w:val="single"/>
              </w:rPr>
            </w:pPr>
            <w:r w:rsidRPr="00FF1034">
              <w:rPr>
                <w:b/>
                <w:bCs/>
                <w:u w:val="single"/>
              </w:rPr>
              <w:t>5</w:t>
            </w:r>
          </w:p>
        </w:tc>
        <w:tc>
          <w:tcPr>
            <w:tcW w:w="1855" w:type="dxa"/>
            <w:tcBorders>
              <w:top w:val="dotted" w:sz="4" w:space="0" w:color="000000"/>
              <w:left w:val="single" w:sz="12" w:space="0" w:color="000000"/>
              <w:bottom w:val="dotted" w:sz="4" w:space="0" w:color="000000"/>
            </w:tcBorders>
            <w:vAlign w:val="center"/>
          </w:tcPr>
          <w:p w14:paraId="0DE4B5B7" w14:textId="77777777" w:rsidR="00445735" w:rsidRPr="00EA4B6D" w:rsidRDefault="00445735" w:rsidP="00445735">
            <w:pPr>
              <w:spacing w:before="120" w:after="120" w:line="240" w:lineRule="auto"/>
              <w:jc w:val="center"/>
            </w:pPr>
          </w:p>
        </w:tc>
      </w:tr>
      <w:tr w:rsidR="00445735" w:rsidRPr="00EA4B6D" w14:paraId="7F8504C4" w14:textId="77777777" w:rsidTr="000E60CC">
        <w:tc>
          <w:tcPr>
            <w:tcW w:w="5778" w:type="dxa"/>
            <w:tcBorders>
              <w:top w:val="dotted" w:sz="4" w:space="0" w:color="000000"/>
              <w:bottom w:val="dotted" w:sz="4" w:space="0" w:color="000000"/>
            </w:tcBorders>
            <w:vAlign w:val="center"/>
          </w:tcPr>
          <w:p w14:paraId="1E25E923" w14:textId="77777777" w:rsidR="00445735" w:rsidRDefault="00445735" w:rsidP="00445735">
            <w:pPr>
              <w:spacing w:before="120" w:after="120" w:line="240" w:lineRule="auto"/>
              <w:jc w:val="both"/>
            </w:pPr>
            <w:r>
              <w:t>Described different roles within the team and understands the personality profiles for each</w:t>
            </w:r>
          </w:p>
        </w:tc>
        <w:tc>
          <w:tcPr>
            <w:tcW w:w="1854" w:type="dxa"/>
            <w:tcBorders>
              <w:top w:val="dotted" w:sz="4" w:space="0" w:color="000000"/>
              <w:bottom w:val="dotted" w:sz="4" w:space="0" w:color="000000"/>
              <w:right w:val="single" w:sz="12" w:space="0" w:color="000000"/>
            </w:tcBorders>
            <w:vAlign w:val="center"/>
          </w:tcPr>
          <w:p w14:paraId="44240AAE" w14:textId="77777777" w:rsidR="00445735" w:rsidRPr="00FF1034" w:rsidRDefault="00445735" w:rsidP="00445735">
            <w:pPr>
              <w:spacing w:before="120" w:after="120" w:line="240" w:lineRule="auto"/>
              <w:jc w:val="center"/>
              <w:rPr>
                <w:b/>
                <w:bCs/>
                <w:u w:val="single"/>
              </w:rPr>
            </w:pPr>
            <w:r>
              <w:rPr>
                <w:b/>
                <w:bCs/>
                <w:u w:val="single"/>
              </w:rPr>
              <w:t>5</w:t>
            </w:r>
          </w:p>
        </w:tc>
        <w:tc>
          <w:tcPr>
            <w:tcW w:w="1855" w:type="dxa"/>
            <w:tcBorders>
              <w:top w:val="dotted" w:sz="4" w:space="0" w:color="000000"/>
              <w:left w:val="single" w:sz="12" w:space="0" w:color="000000"/>
              <w:bottom w:val="dotted" w:sz="4" w:space="0" w:color="000000"/>
            </w:tcBorders>
            <w:vAlign w:val="center"/>
          </w:tcPr>
          <w:p w14:paraId="66204FF1" w14:textId="77777777" w:rsidR="00445735" w:rsidRPr="00EA4B6D" w:rsidRDefault="00445735" w:rsidP="00445735">
            <w:pPr>
              <w:spacing w:before="120" w:after="120" w:line="240" w:lineRule="auto"/>
              <w:jc w:val="center"/>
            </w:pPr>
          </w:p>
        </w:tc>
      </w:tr>
      <w:tr w:rsidR="00445735" w:rsidRPr="00EA4B6D" w14:paraId="27886842" w14:textId="77777777" w:rsidTr="000E60CC">
        <w:tc>
          <w:tcPr>
            <w:tcW w:w="5778" w:type="dxa"/>
            <w:tcBorders>
              <w:top w:val="dotted" w:sz="4" w:space="0" w:color="000000"/>
              <w:bottom w:val="dotted" w:sz="4" w:space="0" w:color="000000"/>
            </w:tcBorders>
            <w:vAlign w:val="center"/>
          </w:tcPr>
          <w:p w14:paraId="042B5D59" w14:textId="77777777" w:rsidR="00445735" w:rsidRDefault="00445735" w:rsidP="00445735">
            <w:pPr>
              <w:spacing w:before="120" w:after="120" w:line="240" w:lineRule="auto"/>
              <w:jc w:val="both"/>
            </w:pPr>
            <w:r>
              <w:t>Outlines the advantages and disadvantages of teamworking in the workplace</w:t>
            </w:r>
          </w:p>
        </w:tc>
        <w:tc>
          <w:tcPr>
            <w:tcW w:w="1854" w:type="dxa"/>
            <w:tcBorders>
              <w:top w:val="dotted" w:sz="4" w:space="0" w:color="000000"/>
              <w:bottom w:val="dotted" w:sz="4" w:space="0" w:color="000000"/>
              <w:right w:val="single" w:sz="12" w:space="0" w:color="000000"/>
            </w:tcBorders>
            <w:vAlign w:val="center"/>
          </w:tcPr>
          <w:p w14:paraId="44B0A208" w14:textId="77777777" w:rsidR="00445735" w:rsidRDefault="00445735" w:rsidP="00445735">
            <w:pPr>
              <w:spacing w:before="120" w:after="120" w:line="240" w:lineRule="auto"/>
              <w:jc w:val="center"/>
              <w:rPr>
                <w:b/>
                <w:bCs/>
                <w:u w:val="single"/>
              </w:rPr>
            </w:pPr>
            <w:r>
              <w:rPr>
                <w:b/>
                <w:bCs/>
                <w:u w:val="single"/>
              </w:rPr>
              <w:t>8</w:t>
            </w:r>
          </w:p>
        </w:tc>
        <w:tc>
          <w:tcPr>
            <w:tcW w:w="1855" w:type="dxa"/>
            <w:tcBorders>
              <w:top w:val="dotted" w:sz="4" w:space="0" w:color="000000"/>
              <w:left w:val="single" w:sz="12" w:space="0" w:color="000000"/>
              <w:bottom w:val="dotted" w:sz="4" w:space="0" w:color="000000"/>
            </w:tcBorders>
            <w:vAlign w:val="center"/>
          </w:tcPr>
          <w:p w14:paraId="2DBF0D7D" w14:textId="77777777" w:rsidR="00445735" w:rsidRPr="00EA4B6D" w:rsidRDefault="00445735" w:rsidP="00445735">
            <w:pPr>
              <w:spacing w:before="120" w:after="120" w:line="240" w:lineRule="auto"/>
              <w:jc w:val="center"/>
            </w:pPr>
          </w:p>
        </w:tc>
      </w:tr>
      <w:tr w:rsidR="00445735" w:rsidRPr="00EA4B6D" w14:paraId="367E0AB3" w14:textId="77777777" w:rsidTr="000E60CC">
        <w:tc>
          <w:tcPr>
            <w:tcW w:w="5778" w:type="dxa"/>
            <w:tcBorders>
              <w:top w:val="dotted" w:sz="4" w:space="0" w:color="000000"/>
              <w:bottom w:val="dotted" w:sz="4" w:space="0" w:color="000000"/>
            </w:tcBorders>
            <w:vAlign w:val="center"/>
          </w:tcPr>
          <w:p w14:paraId="1556DC96" w14:textId="77777777" w:rsidR="00445735" w:rsidRDefault="00445735" w:rsidP="00445735">
            <w:pPr>
              <w:spacing w:before="120" w:after="120" w:line="240" w:lineRule="auto"/>
              <w:jc w:val="both"/>
            </w:pPr>
            <w:r>
              <w:t>Detailed issues that may arise in a multi-team environment</w:t>
            </w:r>
          </w:p>
        </w:tc>
        <w:tc>
          <w:tcPr>
            <w:tcW w:w="1854" w:type="dxa"/>
            <w:tcBorders>
              <w:top w:val="dotted" w:sz="4" w:space="0" w:color="000000"/>
              <w:bottom w:val="dotted" w:sz="4" w:space="0" w:color="000000"/>
              <w:right w:val="single" w:sz="12" w:space="0" w:color="000000"/>
            </w:tcBorders>
            <w:vAlign w:val="center"/>
          </w:tcPr>
          <w:p w14:paraId="76DB90EB" w14:textId="77777777" w:rsidR="00445735" w:rsidRDefault="00445735" w:rsidP="00445735">
            <w:pPr>
              <w:spacing w:before="120" w:after="120" w:line="240" w:lineRule="auto"/>
              <w:jc w:val="center"/>
              <w:rPr>
                <w:b/>
                <w:bCs/>
                <w:u w:val="single"/>
              </w:rPr>
            </w:pPr>
            <w:r>
              <w:rPr>
                <w:b/>
                <w:bCs/>
                <w:u w:val="single"/>
              </w:rPr>
              <w:t>5</w:t>
            </w:r>
          </w:p>
        </w:tc>
        <w:tc>
          <w:tcPr>
            <w:tcW w:w="1855" w:type="dxa"/>
            <w:tcBorders>
              <w:top w:val="dotted" w:sz="4" w:space="0" w:color="000000"/>
              <w:left w:val="single" w:sz="12" w:space="0" w:color="000000"/>
              <w:bottom w:val="dotted" w:sz="4" w:space="0" w:color="000000"/>
            </w:tcBorders>
            <w:vAlign w:val="center"/>
          </w:tcPr>
          <w:p w14:paraId="6B62F1B3" w14:textId="77777777" w:rsidR="00445735" w:rsidRPr="00EA4B6D" w:rsidRDefault="00445735" w:rsidP="00445735">
            <w:pPr>
              <w:spacing w:before="120" w:after="120" w:line="240" w:lineRule="auto"/>
              <w:jc w:val="center"/>
            </w:pPr>
          </w:p>
        </w:tc>
      </w:tr>
      <w:tr w:rsidR="00445735" w:rsidRPr="00EA4B6D" w14:paraId="43C490CE" w14:textId="77777777" w:rsidTr="000E60CC">
        <w:tc>
          <w:tcPr>
            <w:tcW w:w="5778" w:type="dxa"/>
            <w:tcBorders>
              <w:top w:val="dotted" w:sz="4" w:space="0" w:color="000000"/>
              <w:bottom w:val="dotted" w:sz="4" w:space="0" w:color="000000"/>
            </w:tcBorders>
            <w:vAlign w:val="center"/>
          </w:tcPr>
          <w:p w14:paraId="7374EB84" w14:textId="77777777" w:rsidR="00445735" w:rsidRDefault="00445735" w:rsidP="00445735">
            <w:pPr>
              <w:spacing w:before="120" w:after="120" w:line="240" w:lineRule="auto"/>
              <w:jc w:val="both"/>
            </w:pPr>
            <w:r>
              <w:t>Describes the impact of effective and ineffective team members within the workplace</w:t>
            </w:r>
          </w:p>
        </w:tc>
        <w:tc>
          <w:tcPr>
            <w:tcW w:w="1854" w:type="dxa"/>
            <w:tcBorders>
              <w:top w:val="dotted" w:sz="4" w:space="0" w:color="000000"/>
              <w:bottom w:val="dotted" w:sz="4" w:space="0" w:color="000000"/>
              <w:right w:val="single" w:sz="12" w:space="0" w:color="000000"/>
            </w:tcBorders>
            <w:vAlign w:val="center"/>
          </w:tcPr>
          <w:p w14:paraId="5D369756" w14:textId="77777777" w:rsidR="00445735" w:rsidRDefault="00445735" w:rsidP="00445735">
            <w:pPr>
              <w:spacing w:before="120" w:after="120" w:line="240" w:lineRule="auto"/>
              <w:jc w:val="center"/>
              <w:rPr>
                <w:b/>
                <w:bCs/>
                <w:u w:val="single"/>
              </w:rPr>
            </w:pPr>
            <w:r>
              <w:rPr>
                <w:b/>
                <w:bCs/>
                <w:u w:val="single"/>
              </w:rPr>
              <w:t>10</w:t>
            </w:r>
          </w:p>
        </w:tc>
        <w:tc>
          <w:tcPr>
            <w:tcW w:w="1855" w:type="dxa"/>
            <w:tcBorders>
              <w:top w:val="dotted" w:sz="4" w:space="0" w:color="000000"/>
              <w:left w:val="single" w:sz="12" w:space="0" w:color="000000"/>
              <w:bottom w:val="dotted" w:sz="4" w:space="0" w:color="000000"/>
            </w:tcBorders>
            <w:vAlign w:val="center"/>
          </w:tcPr>
          <w:p w14:paraId="02F2C34E" w14:textId="77777777" w:rsidR="00445735" w:rsidRPr="00EA4B6D" w:rsidRDefault="00445735" w:rsidP="00445735">
            <w:pPr>
              <w:spacing w:before="120" w:after="120" w:line="240" w:lineRule="auto"/>
              <w:jc w:val="center"/>
            </w:pPr>
          </w:p>
        </w:tc>
      </w:tr>
      <w:tr w:rsidR="00445735" w:rsidRPr="00EA4B6D" w14:paraId="3C72059E" w14:textId="77777777" w:rsidTr="000E60CC">
        <w:trPr>
          <w:trHeight w:val="526"/>
        </w:trPr>
        <w:tc>
          <w:tcPr>
            <w:tcW w:w="5778" w:type="dxa"/>
            <w:tcBorders>
              <w:top w:val="dotted" w:sz="4" w:space="0" w:color="000000"/>
            </w:tcBorders>
          </w:tcPr>
          <w:p w14:paraId="0E6CF379" w14:textId="77777777" w:rsidR="00445735" w:rsidRPr="00EA4B6D" w:rsidRDefault="00445735" w:rsidP="00445735">
            <w:pPr>
              <w:spacing w:before="120" w:after="120" w:line="240" w:lineRule="auto"/>
              <w:jc w:val="both"/>
            </w:pPr>
            <w:r>
              <w:t>Provides an overview of the importance of feedback on team performance</w:t>
            </w:r>
            <w:r w:rsidRPr="00EA4B6D">
              <w:t xml:space="preserve"> </w:t>
            </w:r>
          </w:p>
        </w:tc>
        <w:tc>
          <w:tcPr>
            <w:tcW w:w="1854" w:type="dxa"/>
            <w:tcBorders>
              <w:top w:val="dotted" w:sz="4" w:space="0" w:color="000000"/>
              <w:right w:val="single" w:sz="12" w:space="0" w:color="000000"/>
            </w:tcBorders>
            <w:vAlign w:val="center"/>
          </w:tcPr>
          <w:p w14:paraId="1946A7AE" w14:textId="77777777" w:rsidR="00445735" w:rsidRPr="00377E30" w:rsidRDefault="00445735" w:rsidP="00445735">
            <w:pPr>
              <w:spacing w:before="120" w:after="120" w:line="240" w:lineRule="auto"/>
              <w:jc w:val="center"/>
              <w:rPr>
                <w:b/>
                <w:bCs/>
                <w:u w:val="single"/>
              </w:rPr>
            </w:pPr>
            <w:r w:rsidRPr="00377E30">
              <w:rPr>
                <w:b/>
                <w:bCs/>
                <w:u w:val="single"/>
              </w:rPr>
              <w:t>6</w:t>
            </w:r>
          </w:p>
        </w:tc>
        <w:tc>
          <w:tcPr>
            <w:tcW w:w="1855" w:type="dxa"/>
            <w:tcBorders>
              <w:top w:val="dotted" w:sz="4" w:space="0" w:color="000000"/>
              <w:left w:val="single" w:sz="12" w:space="0" w:color="000000"/>
            </w:tcBorders>
            <w:vAlign w:val="center"/>
          </w:tcPr>
          <w:p w14:paraId="680A4E5D" w14:textId="77777777" w:rsidR="00445735" w:rsidRPr="00EA4B6D" w:rsidRDefault="00445735" w:rsidP="00445735">
            <w:pPr>
              <w:spacing w:before="120" w:after="120" w:line="240" w:lineRule="auto"/>
              <w:jc w:val="center"/>
            </w:pPr>
          </w:p>
        </w:tc>
      </w:tr>
      <w:tr w:rsidR="00445735" w:rsidRPr="00EA4B6D" w14:paraId="4E2D95BD" w14:textId="77777777" w:rsidTr="000E60CC">
        <w:trPr>
          <w:trHeight w:val="526"/>
        </w:trPr>
        <w:tc>
          <w:tcPr>
            <w:tcW w:w="5778" w:type="dxa"/>
            <w:tcBorders>
              <w:top w:val="dotted" w:sz="4" w:space="0" w:color="000000"/>
            </w:tcBorders>
          </w:tcPr>
          <w:p w14:paraId="3825F48D" w14:textId="77777777" w:rsidR="00445735" w:rsidRDefault="00445735" w:rsidP="00445735">
            <w:pPr>
              <w:spacing w:before="120" w:after="120" w:line="240" w:lineRule="auto"/>
              <w:jc w:val="both"/>
            </w:pPr>
            <w:r>
              <w:t>Reflects explicitly on one’s own performance in intra and inter-team activity</w:t>
            </w:r>
          </w:p>
        </w:tc>
        <w:tc>
          <w:tcPr>
            <w:tcW w:w="1854" w:type="dxa"/>
            <w:tcBorders>
              <w:top w:val="dotted" w:sz="4" w:space="0" w:color="000000"/>
              <w:right w:val="single" w:sz="12" w:space="0" w:color="000000"/>
            </w:tcBorders>
            <w:vAlign w:val="center"/>
          </w:tcPr>
          <w:p w14:paraId="6DDB914C" w14:textId="77777777" w:rsidR="00445735" w:rsidRPr="00377E30" w:rsidRDefault="00445735" w:rsidP="00445735">
            <w:pPr>
              <w:spacing w:before="120" w:after="120" w:line="240" w:lineRule="auto"/>
              <w:jc w:val="center"/>
              <w:rPr>
                <w:b/>
                <w:bCs/>
                <w:u w:val="single"/>
              </w:rPr>
            </w:pPr>
            <w:r w:rsidRPr="00377E30">
              <w:rPr>
                <w:b/>
                <w:bCs/>
                <w:u w:val="single"/>
              </w:rPr>
              <w:t>6</w:t>
            </w:r>
          </w:p>
        </w:tc>
        <w:tc>
          <w:tcPr>
            <w:tcW w:w="1855" w:type="dxa"/>
            <w:tcBorders>
              <w:top w:val="dotted" w:sz="4" w:space="0" w:color="000000"/>
              <w:left w:val="single" w:sz="12" w:space="0" w:color="000000"/>
            </w:tcBorders>
            <w:vAlign w:val="center"/>
          </w:tcPr>
          <w:p w14:paraId="19219836" w14:textId="77777777" w:rsidR="00445735" w:rsidRPr="00EA4B6D" w:rsidRDefault="00445735" w:rsidP="00445735">
            <w:pPr>
              <w:spacing w:before="120" w:after="120" w:line="240" w:lineRule="auto"/>
              <w:jc w:val="center"/>
            </w:pPr>
          </w:p>
        </w:tc>
      </w:tr>
      <w:tr w:rsidR="00445735" w:rsidRPr="00EA4B6D" w14:paraId="6BB34B56" w14:textId="77777777" w:rsidTr="000E60CC">
        <w:trPr>
          <w:trHeight w:val="581"/>
        </w:trPr>
        <w:tc>
          <w:tcPr>
            <w:tcW w:w="5778" w:type="dxa"/>
            <w:vAlign w:val="center"/>
          </w:tcPr>
          <w:p w14:paraId="1434856E" w14:textId="77777777" w:rsidR="00445735" w:rsidRPr="00EA4B6D" w:rsidRDefault="00445735" w:rsidP="00445735">
            <w:pPr>
              <w:autoSpaceDE w:val="0"/>
              <w:autoSpaceDN w:val="0"/>
              <w:adjustRightInd w:val="0"/>
              <w:spacing w:after="0" w:line="240" w:lineRule="auto"/>
              <w:ind w:left="360"/>
              <w:jc w:val="right"/>
              <w:rPr>
                <w:b/>
              </w:rPr>
            </w:pPr>
            <w:r w:rsidRPr="00EA4B6D">
              <w:rPr>
                <w:b/>
              </w:rPr>
              <w:t xml:space="preserve">Total Mark </w:t>
            </w:r>
          </w:p>
        </w:tc>
        <w:tc>
          <w:tcPr>
            <w:tcW w:w="1854" w:type="dxa"/>
            <w:tcBorders>
              <w:right w:val="single" w:sz="12" w:space="0" w:color="000000"/>
            </w:tcBorders>
            <w:vAlign w:val="center"/>
          </w:tcPr>
          <w:p w14:paraId="174B1212" w14:textId="77777777" w:rsidR="00445735" w:rsidRPr="00C17A07" w:rsidRDefault="00445735" w:rsidP="00445735">
            <w:pPr>
              <w:spacing w:after="0" w:line="240" w:lineRule="auto"/>
              <w:jc w:val="center"/>
              <w:rPr>
                <w:b/>
                <w:bCs/>
                <w:u w:val="single"/>
              </w:rPr>
            </w:pPr>
            <w:r w:rsidRPr="00C17A07">
              <w:rPr>
                <w:b/>
                <w:bCs/>
                <w:u w:val="single"/>
              </w:rPr>
              <w:t>60</w:t>
            </w:r>
          </w:p>
        </w:tc>
        <w:tc>
          <w:tcPr>
            <w:tcW w:w="1855" w:type="dxa"/>
            <w:tcBorders>
              <w:left w:val="single" w:sz="12" w:space="0" w:color="000000"/>
            </w:tcBorders>
            <w:vAlign w:val="center"/>
          </w:tcPr>
          <w:p w14:paraId="296FEF7D" w14:textId="77777777" w:rsidR="00445735" w:rsidRPr="00EA4B6D" w:rsidRDefault="00445735" w:rsidP="00445735">
            <w:pPr>
              <w:spacing w:after="0" w:line="240" w:lineRule="auto"/>
              <w:jc w:val="center"/>
            </w:pPr>
          </w:p>
        </w:tc>
      </w:tr>
    </w:tbl>
    <w:p w14:paraId="448AF328" w14:textId="77777777" w:rsidR="00445735" w:rsidRPr="00457ED0" w:rsidRDefault="00445735" w:rsidP="00445735">
      <w:pPr>
        <w:spacing w:line="240" w:lineRule="auto"/>
        <w:ind w:right="-330"/>
        <w:jc w:val="center"/>
        <w:rPr>
          <w:b/>
          <w:i/>
        </w:rPr>
      </w:pPr>
      <w:r>
        <w:rPr>
          <w:b/>
          <w:i/>
        </w:rPr>
        <w:br/>
      </w:r>
      <w:r w:rsidRPr="00457ED0">
        <w:rPr>
          <w:b/>
          <w:i/>
        </w:rPr>
        <w:t>NO ROUNDING OF MARKS</w:t>
      </w:r>
    </w:p>
    <w:p w14:paraId="723FAD6E" w14:textId="77777777" w:rsidR="00445735" w:rsidRDefault="00445735" w:rsidP="00445735">
      <w:pPr>
        <w:spacing w:line="240" w:lineRule="auto"/>
        <w:ind w:right="-330"/>
        <w:jc w:val="center"/>
      </w:pPr>
      <w:r w:rsidRPr="00457ED0">
        <w:t>The Assessor has signed the Summary Results Sheet to verify that the evidence presented in the attached portfolio is the work of the named learner and that the marks awarded here have been transcribed to the Summary Results Sheet</w:t>
      </w:r>
    </w:p>
    <w:p w14:paraId="7194DBDC" w14:textId="77777777" w:rsidR="00445735" w:rsidRPr="00457ED0" w:rsidRDefault="00445735" w:rsidP="00445735">
      <w:pPr>
        <w:spacing w:line="240" w:lineRule="auto"/>
        <w:ind w:right="-330"/>
        <w:jc w:val="center"/>
      </w:pPr>
    </w:p>
    <w:p w14:paraId="3D5BB85B" w14:textId="77777777" w:rsidR="00445735" w:rsidRDefault="00445735" w:rsidP="00445735">
      <w:pPr>
        <w:spacing w:line="480" w:lineRule="auto"/>
        <w:ind w:right="-1039"/>
      </w:pPr>
      <w:r w:rsidRPr="005E3CE9">
        <w:t>External Authenticator’s Signature:</w:t>
      </w:r>
      <w:r>
        <w:t xml:space="preserve"> </w:t>
      </w:r>
      <w:r w:rsidRPr="005E3CE9">
        <w:t>_________________________</w:t>
      </w:r>
      <w:r>
        <w:t xml:space="preserve">     </w:t>
      </w:r>
      <w:r w:rsidRPr="005E3CE9">
        <w:t>Date: _________________</w:t>
      </w:r>
      <w:r>
        <w:t>_</w:t>
      </w:r>
    </w:p>
    <w:p w14:paraId="769D0D3C" w14:textId="77777777" w:rsidR="00445735" w:rsidRDefault="00445735" w:rsidP="00445735">
      <w:pPr>
        <w:spacing w:line="480" w:lineRule="auto"/>
        <w:ind w:right="-1039"/>
      </w:pPr>
    </w:p>
    <w:tbl>
      <w:tblPr>
        <w:tblpPr w:leftFromText="180" w:rightFromText="180" w:vertAnchor="text" w:tblpY="1"/>
        <w:tblOverlap w:val="neve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6"/>
        <w:gridCol w:w="4678"/>
      </w:tblGrid>
      <w:tr w:rsidR="00445735" w:rsidRPr="005E3CE9" w14:paraId="03657A18" w14:textId="77777777" w:rsidTr="000E60CC">
        <w:trPr>
          <w:trHeight w:val="687"/>
        </w:trPr>
        <w:tc>
          <w:tcPr>
            <w:tcW w:w="4786" w:type="dxa"/>
            <w:vAlign w:val="center"/>
          </w:tcPr>
          <w:p w14:paraId="5339DEFA" w14:textId="77777777" w:rsidR="00445735" w:rsidRPr="00F15A3D" w:rsidRDefault="00445735" w:rsidP="000E60CC">
            <w:pPr>
              <w:spacing w:after="0" w:line="240" w:lineRule="auto"/>
              <w:jc w:val="center"/>
              <w:rPr>
                <w:b/>
              </w:rPr>
            </w:pPr>
            <w:r w:rsidRPr="00F15A3D">
              <w:rPr>
                <w:b/>
              </w:rPr>
              <w:t xml:space="preserve">Teamworking </w:t>
            </w:r>
            <w:r>
              <w:rPr>
                <w:b/>
              </w:rPr>
              <w:t xml:space="preserve"> </w:t>
            </w:r>
            <w:r w:rsidRPr="00F15A3D">
              <w:rPr>
                <w:b/>
              </w:rPr>
              <w:t>5N1367</w:t>
            </w:r>
          </w:p>
        </w:tc>
        <w:tc>
          <w:tcPr>
            <w:tcW w:w="4678" w:type="dxa"/>
            <w:vAlign w:val="center"/>
          </w:tcPr>
          <w:p w14:paraId="1459FDF0" w14:textId="77777777" w:rsidR="00445735" w:rsidRPr="00F15A3D" w:rsidRDefault="00445735" w:rsidP="000E60CC">
            <w:pPr>
              <w:spacing w:after="0" w:line="240" w:lineRule="auto"/>
              <w:jc w:val="center"/>
              <w:rPr>
                <w:b/>
              </w:rPr>
            </w:pPr>
            <w:r w:rsidRPr="00F15A3D">
              <w:rPr>
                <w:b/>
              </w:rPr>
              <w:t xml:space="preserve">Assessment </w:t>
            </w:r>
            <w:r>
              <w:rPr>
                <w:b/>
              </w:rPr>
              <w:t>Two</w:t>
            </w:r>
            <w:r w:rsidRPr="00F15A3D">
              <w:rPr>
                <w:b/>
              </w:rPr>
              <w:t xml:space="preserve"> – </w:t>
            </w:r>
            <w:r>
              <w:rPr>
                <w:b/>
              </w:rPr>
              <w:t>40</w:t>
            </w:r>
            <w:r w:rsidRPr="00F15A3D">
              <w:rPr>
                <w:b/>
              </w:rPr>
              <w:t>%</w:t>
            </w:r>
          </w:p>
          <w:p w14:paraId="7E0659E1" w14:textId="77777777" w:rsidR="00445735" w:rsidRPr="00F15A3D" w:rsidRDefault="00445735" w:rsidP="000E60CC">
            <w:pPr>
              <w:spacing w:after="0" w:line="240" w:lineRule="auto"/>
              <w:jc w:val="center"/>
            </w:pPr>
            <w:r>
              <w:t>Skills Demonstration</w:t>
            </w:r>
            <w:r w:rsidRPr="00F15A3D">
              <w:t xml:space="preserve"> </w:t>
            </w:r>
            <w:r>
              <w:t>40</w:t>
            </w:r>
            <w:r w:rsidRPr="00F15A3D">
              <w:t>%</w:t>
            </w:r>
          </w:p>
          <w:p w14:paraId="54CD245A" w14:textId="77777777" w:rsidR="00445735" w:rsidRPr="00F15A3D" w:rsidRDefault="00445735" w:rsidP="000E60CC">
            <w:pPr>
              <w:spacing w:after="0" w:line="240" w:lineRule="auto"/>
              <w:jc w:val="center"/>
              <w:rPr>
                <w:b/>
              </w:rPr>
            </w:pPr>
          </w:p>
        </w:tc>
      </w:tr>
    </w:tbl>
    <w:p w14:paraId="1231BE67" w14:textId="77777777" w:rsidR="00445735" w:rsidRDefault="00445735" w:rsidP="00445735">
      <w:pPr>
        <w:spacing w:after="60" w:line="240" w:lineRule="auto"/>
        <w:rPr>
          <w:sz w:val="36"/>
        </w:rPr>
      </w:pPr>
    </w:p>
    <w:p w14:paraId="63C055DF" w14:textId="77777777" w:rsidR="00445735" w:rsidRDefault="00445735" w:rsidP="00445735">
      <w:pPr>
        <w:spacing w:after="60" w:line="240" w:lineRule="auto"/>
      </w:pPr>
      <w:r w:rsidRPr="005E3CE9">
        <w:t>Learner’s Name: ________________________________</w:t>
      </w:r>
    </w:p>
    <w:p w14:paraId="36FEB5B0" w14:textId="77777777" w:rsidR="00445735" w:rsidRPr="005E3CE9" w:rsidRDefault="00445735" w:rsidP="00445735">
      <w:pPr>
        <w:spacing w:after="60" w:line="240" w:lineRule="auto"/>
        <w:jc w:val="center"/>
      </w:pPr>
    </w:p>
    <w:tbl>
      <w:tblPr>
        <w:tblW w:w="94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78"/>
        <w:gridCol w:w="1854"/>
        <w:gridCol w:w="1855"/>
      </w:tblGrid>
      <w:tr w:rsidR="00445735" w:rsidRPr="00EA4B6D" w14:paraId="5A9D92F3" w14:textId="77777777" w:rsidTr="000E60CC">
        <w:tc>
          <w:tcPr>
            <w:tcW w:w="5778" w:type="dxa"/>
            <w:vMerge w:val="restart"/>
            <w:vAlign w:val="center"/>
          </w:tcPr>
          <w:p w14:paraId="659B5B03" w14:textId="77777777" w:rsidR="00445735" w:rsidRPr="00EA4B6D" w:rsidRDefault="00445735" w:rsidP="000E60CC">
            <w:pPr>
              <w:spacing w:after="0" w:line="240" w:lineRule="auto"/>
              <w:jc w:val="center"/>
            </w:pPr>
            <w:r w:rsidRPr="00EA4B6D">
              <w:rPr>
                <w:b/>
              </w:rPr>
              <w:t>Assessment Criteria</w:t>
            </w:r>
          </w:p>
        </w:tc>
        <w:tc>
          <w:tcPr>
            <w:tcW w:w="1854" w:type="dxa"/>
            <w:tcBorders>
              <w:right w:val="single" w:sz="12" w:space="0" w:color="000000"/>
            </w:tcBorders>
            <w:vAlign w:val="center"/>
          </w:tcPr>
          <w:p w14:paraId="2179CF30" w14:textId="77777777" w:rsidR="00445735" w:rsidRPr="00EA4B6D" w:rsidRDefault="00445735" w:rsidP="000E60CC">
            <w:pPr>
              <w:spacing w:after="0" w:line="240" w:lineRule="auto"/>
              <w:jc w:val="center"/>
            </w:pPr>
            <w:r w:rsidRPr="00EA4B6D">
              <w:rPr>
                <w:b/>
              </w:rPr>
              <w:t>Maximum Mark</w:t>
            </w:r>
          </w:p>
        </w:tc>
        <w:tc>
          <w:tcPr>
            <w:tcW w:w="1855" w:type="dxa"/>
            <w:tcBorders>
              <w:left w:val="single" w:sz="12" w:space="0" w:color="000000"/>
            </w:tcBorders>
            <w:vAlign w:val="center"/>
          </w:tcPr>
          <w:p w14:paraId="2D269263" w14:textId="77777777" w:rsidR="00445735" w:rsidRPr="00EA4B6D" w:rsidRDefault="00445735" w:rsidP="000E60CC">
            <w:pPr>
              <w:spacing w:after="0" w:line="240" w:lineRule="auto"/>
              <w:jc w:val="center"/>
            </w:pPr>
            <w:r w:rsidRPr="00EA4B6D">
              <w:rPr>
                <w:b/>
              </w:rPr>
              <w:t>Learner Mark</w:t>
            </w:r>
          </w:p>
        </w:tc>
      </w:tr>
      <w:tr w:rsidR="00445735" w:rsidRPr="00EA4B6D" w14:paraId="30D7AA69" w14:textId="77777777" w:rsidTr="000E60CC">
        <w:trPr>
          <w:trHeight w:val="330"/>
        </w:trPr>
        <w:tc>
          <w:tcPr>
            <w:tcW w:w="5778" w:type="dxa"/>
            <w:vMerge/>
            <w:tcBorders>
              <w:bottom w:val="single" w:sz="4" w:space="0" w:color="auto"/>
            </w:tcBorders>
          </w:tcPr>
          <w:p w14:paraId="7196D064" w14:textId="77777777" w:rsidR="00445735" w:rsidRPr="00EA4B6D" w:rsidRDefault="00445735" w:rsidP="000E60CC">
            <w:pPr>
              <w:spacing w:after="0"/>
            </w:pPr>
          </w:p>
        </w:tc>
        <w:tc>
          <w:tcPr>
            <w:tcW w:w="1854" w:type="dxa"/>
            <w:tcBorders>
              <w:bottom w:val="single" w:sz="4" w:space="0" w:color="auto"/>
              <w:right w:val="single" w:sz="12" w:space="0" w:color="000000"/>
            </w:tcBorders>
          </w:tcPr>
          <w:p w14:paraId="34FF1C98" w14:textId="77777777" w:rsidR="00445735" w:rsidRPr="00EA4B6D" w:rsidRDefault="00445735" w:rsidP="000E60CC">
            <w:pPr>
              <w:spacing w:after="0" w:line="240" w:lineRule="auto"/>
              <w:jc w:val="center"/>
            </w:pPr>
          </w:p>
        </w:tc>
        <w:tc>
          <w:tcPr>
            <w:tcW w:w="1855" w:type="dxa"/>
            <w:tcBorders>
              <w:left w:val="single" w:sz="12" w:space="0" w:color="000000"/>
              <w:bottom w:val="single" w:sz="4" w:space="0" w:color="auto"/>
            </w:tcBorders>
          </w:tcPr>
          <w:p w14:paraId="6D072C0D" w14:textId="77777777" w:rsidR="00445735" w:rsidRPr="00EA4B6D" w:rsidRDefault="00445735" w:rsidP="000E60CC">
            <w:pPr>
              <w:spacing w:after="0" w:line="240" w:lineRule="auto"/>
              <w:rPr>
                <w:b/>
                <w:u w:val="single"/>
              </w:rPr>
            </w:pPr>
          </w:p>
        </w:tc>
      </w:tr>
      <w:tr w:rsidR="00445735" w:rsidRPr="00EA4B6D" w14:paraId="1A145B43" w14:textId="77777777" w:rsidTr="000E60CC">
        <w:trPr>
          <w:trHeight w:val="726"/>
        </w:trPr>
        <w:tc>
          <w:tcPr>
            <w:tcW w:w="5778" w:type="dxa"/>
            <w:tcBorders>
              <w:top w:val="nil"/>
              <w:bottom w:val="dotted" w:sz="4" w:space="0" w:color="000000"/>
            </w:tcBorders>
          </w:tcPr>
          <w:p w14:paraId="53418BA8" w14:textId="77777777" w:rsidR="00445735" w:rsidRPr="00FF1034" w:rsidRDefault="00445735" w:rsidP="000E60CC">
            <w:pPr>
              <w:spacing w:before="120" w:after="120" w:line="240" w:lineRule="auto"/>
              <w:jc w:val="both"/>
            </w:pPr>
            <w:r>
              <w:t>Clearly defined aim and objectives detailed with overview and key roles of topic identified</w:t>
            </w:r>
          </w:p>
        </w:tc>
        <w:tc>
          <w:tcPr>
            <w:tcW w:w="1854" w:type="dxa"/>
            <w:tcBorders>
              <w:top w:val="nil"/>
              <w:bottom w:val="dotted" w:sz="4" w:space="0" w:color="000000"/>
              <w:right w:val="single" w:sz="12" w:space="0" w:color="000000"/>
            </w:tcBorders>
            <w:vAlign w:val="center"/>
          </w:tcPr>
          <w:p w14:paraId="18F999B5" w14:textId="77777777" w:rsidR="00445735" w:rsidRPr="00EA4B6D" w:rsidRDefault="001D05C3" w:rsidP="000E60CC">
            <w:pPr>
              <w:spacing w:before="120" w:after="120" w:line="240" w:lineRule="auto"/>
              <w:jc w:val="center"/>
              <w:rPr>
                <w:b/>
                <w:u w:val="single"/>
              </w:rPr>
            </w:pPr>
            <w:r>
              <w:rPr>
                <w:b/>
                <w:u w:val="single"/>
              </w:rPr>
              <w:t>2</w:t>
            </w:r>
          </w:p>
        </w:tc>
        <w:tc>
          <w:tcPr>
            <w:tcW w:w="1855" w:type="dxa"/>
            <w:tcBorders>
              <w:left w:val="single" w:sz="12" w:space="0" w:color="000000"/>
              <w:bottom w:val="dotted" w:sz="4" w:space="0" w:color="000000"/>
            </w:tcBorders>
            <w:vAlign w:val="center"/>
          </w:tcPr>
          <w:p w14:paraId="48A21919" w14:textId="77777777" w:rsidR="00445735" w:rsidRPr="00EA4B6D" w:rsidRDefault="00445735" w:rsidP="000E60CC">
            <w:pPr>
              <w:spacing w:before="120" w:after="120" w:line="240" w:lineRule="auto"/>
              <w:jc w:val="center"/>
              <w:rPr>
                <w:b/>
                <w:u w:val="single"/>
              </w:rPr>
            </w:pPr>
          </w:p>
        </w:tc>
      </w:tr>
      <w:tr w:rsidR="00445735" w:rsidRPr="00EA4B6D" w14:paraId="674D5D38" w14:textId="77777777" w:rsidTr="000E60CC">
        <w:trPr>
          <w:trHeight w:val="726"/>
        </w:trPr>
        <w:tc>
          <w:tcPr>
            <w:tcW w:w="5778" w:type="dxa"/>
            <w:tcBorders>
              <w:top w:val="nil"/>
              <w:bottom w:val="dotted" w:sz="4" w:space="0" w:color="000000"/>
            </w:tcBorders>
          </w:tcPr>
          <w:p w14:paraId="706BC462" w14:textId="77777777" w:rsidR="00445735" w:rsidRDefault="00445735" w:rsidP="000E60CC">
            <w:pPr>
              <w:spacing w:before="120" w:after="120" w:line="240" w:lineRule="auto"/>
              <w:jc w:val="both"/>
            </w:pPr>
            <w:r>
              <w:t>Detailed proposal of research topic along with descriptive narrative on progress of planning, teamwork during meetings and documented evidence of meetings taking place</w:t>
            </w:r>
          </w:p>
        </w:tc>
        <w:tc>
          <w:tcPr>
            <w:tcW w:w="1854" w:type="dxa"/>
            <w:tcBorders>
              <w:top w:val="nil"/>
              <w:bottom w:val="dotted" w:sz="4" w:space="0" w:color="000000"/>
              <w:right w:val="single" w:sz="12" w:space="0" w:color="000000"/>
            </w:tcBorders>
            <w:vAlign w:val="center"/>
          </w:tcPr>
          <w:p w14:paraId="446DE71A" w14:textId="77777777" w:rsidR="00445735" w:rsidRDefault="00445735" w:rsidP="000E60CC">
            <w:pPr>
              <w:spacing w:before="120" w:after="120" w:line="240" w:lineRule="auto"/>
              <w:jc w:val="center"/>
              <w:rPr>
                <w:b/>
                <w:u w:val="single"/>
              </w:rPr>
            </w:pPr>
            <w:r>
              <w:rPr>
                <w:b/>
                <w:u w:val="single"/>
              </w:rPr>
              <w:t>10</w:t>
            </w:r>
          </w:p>
        </w:tc>
        <w:tc>
          <w:tcPr>
            <w:tcW w:w="1855" w:type="dxa"/>
            <w:tcBorders>
              <w:left w:val="single" w:sz="12" w:space="0" w:color="000000"/>
              <w:bottom w:val="dotted" w:sz="4" w:space="0" w:color="000000"/>
            </w:tcBorders>
            <w:vAlign w:val="center"/>
          </w:tcPr>
          <w:p w14:paraId="6BD18F9B" w14:textId="77777777" w:rsidR="00445735" w:rsidRPr="00EA4B6D" w:rsidRDefault="00445735" w:rsidP="000E60CC">
            <w:pPr>
              <w:spacing w:before="120" w:after="120" w:line="240" w:lineRule="auto"/>
              <w:jc w:val="center"/>
              <w:rPr>
                <w:b/>
                <w:u w:val="single"/>
              </w:rPr>
            </w:pPr>
          </w:p>
        </w:tc>
      </w:tr>
      <w:tr w:rsidR="00445735" w:rsidRPr="00EA4B6D" w14:paraId="2CE01984" w14:textId="77777777" w:rsidTr="000E60CC">
        <w:trPr>
          <w:trHeight w:val="840"/>
        </w:trPr>
        <w:tc>
          <w:tcPr>
            <w:tcW w:w="5778" w:type="dxa"/>
            <w:tcBorders>
              <w:top w:val="dotted" w:sz="4" w:space="0" w:color="000000"/>
              <w:bottom w:val="dotted" w:sz="4" w:space="0" w:color="000000"/>
            </w:tcBorders>
            <w:vAlign w:val="center"/>
          </w:tcPr>
          <w:p w14:paraId="4ED75920" w14:textId="77777777" w:rsidR="00445735" w:rsidRPr="00EA4B6D" w:rsidRDefault="00445735" w:rsidP="000E60CC">
            <w:pPr>
              <w:tabs>
                <w:tab w:val="left" w:pos="3405"/>
              </w:tabs>
              <w:spacing w:before="120" w:after="120" w:line="240" w:lineRule="auto"/>
              <w:jc w:val="both"/>
              <w:textAlignment w:val="top"/>
              <w:outlineLvl w:val="1"/>
            </w:pPr>
            <w:r>
              <w:t>Effective demonstration of presentation to audience including use of resources and management of Q&amp;A</w:t>
            </w:r>
          </w:p>
        </w:tc>
        <w:tc>
          <w:tcPr>
            <w:tcW w:w="1854" w:type="dxa"/>
            <w:tcBorders>
              <w:top w:val="dotted" w:sz="4" w:space="0" w:color="000000"/>
              <w:bottom w:val="dotted" w:sz="4" w:space="0" w:color="000000"/>
              <w:right w:val="single" w:sz="12" w:space="0" w:color="000000"/>
            </w:tcBorders>
            <w:vAlign w:val="center"/>
          </w:tcPr>
          <w:p w14:paraId="3E1FE5D4" w14:textId="77777777" w:rsidR="00445735" w:rsidRPr="00FF1034" w:rsidRDefault="00445735" w:rsidP="000E60CC">
            <w:pPr>
              <w:spacing w:before="120" w:after="120" w:line="240" w:lineRule="auto"/>
              <w:jc w:val="center"/>
              <w:rPr>
                <w:b/>
                <w:bCs/>
                <w:u w:val="single"/>
              </w:rPr>
            </w:pPr>
            <w:r>
              <w:rPr>
                <w:b/>
                <w:bCs/>
                <w:u w:val="single"/>
              </w:rPr>
              <w:t>10</w:t>
            </w:r>
          </w:p>
        </w:tc>
        <w:tc>
          <w:tcPr>
            <w:tcW w:w="1855" w:type="dxa"/>
            <w:tcBorders>
              <w:top w:val="dotted" w:sz="4" w:space="0" w:color="000000"/>
              <w:left w:val="single" w:sz="12" w:space="0" w:color="000000"/>
              <w:bottom w:val="dotted" w:sz="4" w:space="0" w:color="000000"/>
            </w:tcBorders>
            <w:vAlign w:val="center"/>
          </w:tcPr>
          <w:p w14:paraId="238601FE" w14:textId="77777777" w:rsidR="00445735" w:rsidRPr="00EA4B6D" w:rsidRDefault="00445735" w:rsidP="000E60CC">
            <w:pPr>
              <w:spacing w:before="120" w:after="120" w:line="240" w:lineRule="auto"/>
              <w:jc w:val="center"/>
            </w:pPr>
          </w:p>
        </w:tc>
      </w:tr>
      <w:tr w:rsidR="00445735" w:rsidRPr="00EA4B6D" w14:paraId="53064D3B" w14:textId="77777777" w:rsidTr="000E60CC">
        <w:tc>
          <w:tcPr>
            <w:tcW w:w="5778" w:type="dxa"/>
            <w:tcBorders>
              <w:top w:val="dotted" w:sz="4" w:space="0" w:color="000000"/>
              <w:bottom w:val="dotted" w:sz="4" w:space="0" w:color="000000"/>
            </w:tcBorders>
            <w:vAlign w:val="center"/>
          </w:tcPr>
          <w:p w14:paraId="693E9D89" w14:textId="77777777" w:rsidR="00445735" w:rsidRPr="00EA4B6D" w:rsidRDefault="00445735" w:rsidP="000E60CC">
            <w:pPr>
              <w:spacing w:before="120" w:after="120" w:line="240" w:lineRule="auto"/>
              <w:jc w:val="both"/>
            </w:pPr>
            <w:r>
              <w:t>Submission of a detailed experiential learning report documenting the journey through from planning to presentation as well as explicitly reflecting on one’s own teamwork related communication and engagement skills</w:t>
            </w:r>
          </w:p>
        </w:tc>
        <w:tc>
          <w:tcPr>
            <w:tcW w:w="1854" w:type="dxa"/>
            <w:tcBorders>
              <w:top w:val="dotted" w:sz="4" w:space="0" w:color="000000"/>
              <w:bottom w:val="dotted" w:sz="4" w:space="0" w:color="000000"/>
              <w:right w:val="single" w:sz="12" w:space="0" w:color="000000"/>
            </w:tcBorders>
            <w:vAlign w:val="center"/>
          </w:tcPr>
          <w:p w14:paraId="526D80A2" w14:textId="77777777" w:rsidR="00445735" w:rsidRPr="00FF1034" w:rsidRDefault="00445735" w:rsidP="000E60CC">
            <w:pPr>
              <w:spacing w:before="120" w:after="120" w:line="240" w:lineRule="auto"/>
              <w:jc w:val="center"/>
              <w:rPr>
                <w:b/>
                <w:bCs/>
                <w:u w:val="single"/>
              </w:rPr>
            </w:pPr>
            <w:r>
              <w:rPr>
                <w:b/>
                <w:bCs/>
                <w:u w:val="single"/>
              </w:rPr>
              <w:t>18</w:t>
            </w:r>
          </w:p>
        </w:tc>
        <w:tc>
          <w:tcPr>
            <w:tcW w:w="1855" w:type="dxa"/>
            <w:tcBorders>
              <w:top w:val="dotted" w:sz="4" w:space="0" w:color="000000"/>
              <w:left w:val="single" w:sz="12" w:space="0" w:color="000000"/>
              <w:bottom w:val="dotted" w:sz="4" w:space="0" w:color="000000"/>
            </w:tcBorders>
            <w:vAlign w:val="center"/>
          </w:tcPr>
          <w:p w14:paraId="0F3CABC7" w14:textId="77777777" w:rsidR="00445735" w:rsidRPr="00EA4B6D" w:rsidRDefault="00445735" w:rsidP="000E60CC">
            <w:pPr>
              <w:spacing w:before="120" w:after="120" w:line="240" w:lineRule="auto"/>
              <w:jc w:val="center"/>
            </w:pPr>
          </w:p>
        </w:tc>
      </w:tr>
      <w:tr w:rsidR="00445735" w:rsidRPr="00EA4B6D" w14:paraId="11A9A85D" w14:textId="77777777" w:rsidTr="000E60CC">
        <w:trPr>
          <w:trHeight w:val="581"/>
        </w:trPr>
        <w:tc>
          <w:tcPr>
            <w:tcW w:w="5778" w:type="dxa"/>
            <w:vAlign w:val="center"/>
          </w:tcPr>
          <w:p w14:paraId="20B10DCE" w14:textId="77777777" w:rsidR="00445735" w:rsidRPr="00EA4B6D" w:rsidRDefault="00445735" w:rsidP="000E60CC">
            <w:pPr>
              <w:autoSpaceDE w:val="0"/>
              <w:autoSpaceDN w:val="0"/>
              <w:adjustRightInd w:val="0"/>
              <w:spacing w:after="0" w:line="240" w:lineRule="auto"/>
              <w:ind w:left="360"/>
              <w:jc w:val="right"/>
              <w:rPr>
                <w:b/>
              </w:rPr>
            </w:pPr>
            <w:r w:rsidRPr="00EA4B6D">
              <w:rPr>
                <w:b/>
              </w:rPr>
              <w:t xml:space="preserve">Total Mark </w:t>
            </w:r>
          </w:p>
        </w:tc>
        <w:tc>
          <w:tcPr>
            <w:tcW w:w="1854" w:type="dxa"/>
            <w:tcBorders>
              <w:right w:val="single" w:sz="12" w:space="0" w:color="000000"/>
            </w:tcBorders>
            <w:vAlign w:val="center"/>
          </w:tcPr>
          <w:p w14:paraId="704A35C2" w14:textId="77777777" w:rsidR="00445735" w:rsidRPr="00C17A07" w:rsidRDefault="00445735" w:rsidP="000E60CC">
            <w:pPr>
              <w:spacing w:after="0" w:line="240" w:lineRule="auto"/>
              <w:jc w:val="center"/>
              <w:rPr>
                <w:b/>
                <w:bCs/>
                <w:u w:val="single"/>
              </w:rPr>
            </w:pPr>
            <w:r>
              <w:rPr>
                <w:b/>
                <w:bCs/>
                <w:u w:val="single"/>
              </w:rPr>
              <w:t>4</w:t>
            </w:r>
            <w:r w:rsidRPr="00C17A07">
              <w:rPr>
                <w:b/>
                <w:bCs/>
                <w:u w:val="single"/>
              </w:rPr>
              <w:t>0</w:t>
            </w:r>
          </w:p>
        </w:tc>
        <w:tc>
          <w:tcPr>
            <w:tcW w:w="1855" w:type="dxa"/>
            <w:tcBorders>
              <w:left w:val="single" w:sz="12" w:space="0" w:color="000000"/>
            </w:tcBorders>
            <w:vAlign w:val="center"/>
          </w:tcPr>
          <w:p w14:paraId="5B08B5D1" w14:textId="77777777" w:rsidR="00445735" w:rsidRPr="00EA4B6D" w:rsidRDefault="00445735" w:rsidP="000E60CC">
            <w:pPr>
              <w:spacing w:after="0" w:line="240" w:lineRule="auto"/>
              <w:jc w:val="center"/>
            </w:pPr>
          </w:p>
        </w:tc>
      </w:tr>
    </w:tbl>
    <w:p w14:paraId="16DEB4AB" w14:textId="77777777" w:rsidR="00445735" w:rsidRDefault="00445735" w:rsidP="00445735">
      <w:pPr>
        <w:spacing w:line="240" w:lineRule="auto"/>
        <w:ind w:right="-330"/>
        <w:jc w:val="center"/>
        <w:rPr>
          <w:b/>
          <w:i/>
        </w:rPr>
      </w:pPr>
      <w:r>
        <w:rPr>
          <w:b/>
          <w:i/>
        </w:rPr>
        <w:br/>
      </w:r>
    </w:p>
    <w:p w14:paraId="4C965A8A" w14:textId="77777777" w:rsidR="00445735" w:rsidRPr="00457ED0" w:rsidRDefault="00445735" w:rsidP="00445735">
      <w:pPr>
        <w:spacing w:line="240" w:lineRule="auto"/>
        <w:ind w:right="-330"/>
        <w:jc w:val="center"/>
        <w:rPr>
          <w:b/>
          <w:i/>
        </w:rPr>
      </w:pPr>
      <w:r w:rsidRPr="00457ED0">
        <w:rPr>
          <w:b/>
          <w:i/>
        </w:rPr>
        <w:t>NO ROUNDING OF MARKS</w:t>
      </w:r>
    </w:p>
    <w:p w14:paraId="10E8F505" w14:textId="77777777" w:rsidR="00445735" w:rsidRDefault="00445735" w:rsidP="00445735">
      <w:pPr>
        <w:spacing w:line="240" w:lineRule="auto"/>
        <w:ind w:right="-330"/>
        <w:jc w:val="center"/>
      </w:pPr>
      <w:r w:rsidRPr="00457ED0">
        <w:t>The Assessor has signed the Summary Results Sheet to verify that the evidence presented in the attached portfolio is the work of the named learner and that the marks awarded here have been transcribed to the Summary Results Sheet</w:t>
      </w:r>
    </w:p>
    <w:p w14:paraId="0AD9C6F4" w14:textId="77777777" w:rsidR="00445735" w:rsidRDefault="00445735" w:rsidP="00445735">
      <w:pPr>
        <w:spacing w:line="240" w:lineRule="auto"/>
        <w:ind w:right="-330"/>
        <w:jc w:val="center"/>
      </w:pPr>
    </w:p>
    <w:p w14:paraId="506A762F" w14:textId="77777777" w:rsidR="00B81C86" w:rsidRDefault="00445735" w:rsidP="00F672B9">
      <w:pPr>
        <w:spacing w:line="480" w:lineRule="auto"/>
        <w:ind w:right="-1039"/>
      </w:pPr>
      <w:r w:rsidRPr="005E3CE9">
        <w:t>External Authenticator’s Signature:</w:t>
      </w:r>
      <w:r>
        <w:t xml:space="preserve"> </w:t>
      </w:r>
      <w:r w:rsidRPr="005E3CE9">
        <w:t>_________________________</w:t>
      </w:r>
      <w:r>
        <w:t xml:space="preserve">     </w:t>
      </w:r>
      <w:r w:rsidRPr="005E3CE9">
        <w:t>Date: _________________</w:t>
      </w:r>
    </w:p>
    <w:sectPr w:rsidR="00B81C86" w:rsidSect="00D06AE7">
      <w:pgSz w:w="11906" w:h="16838"/>
      <w:pgMar w:top="1247" w:right="1440"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1F511A" w14:textId="77777777" w:rsidR="00594D78" w:rsidRDefault="00594D78" w:rsidP="008F164E">
      <w:pPr>
        <w:spacing w:after="0" w:line="240" w:lineRule="auto"/>
      </w:pPr>
      <w:r>
        <w:separator/>
      </w:r>
    </w:p>
  </w:endnote>
  <w:endnote w:type="continuationSeparator" w:id="0">
    <w:p w14:paraId="65F9C3DC" w14:textId="77777777" w:rsidR="00594D78" w:rsidRDefault="00594D78" w:rsidP="008F1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3141B" w14:textId="77777777" w:rsidR="001D05C3" w:rsidRDefault="001D05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866AF" w14:textId="3BD85365" w:rsidR="00CF703A" w:rsidRPr="00C2064D" w:rsidRDefault="00F672B9" w:rsidP="00C2064D">
    <w:pPr>
      <w:pStyle w:val="Footer"/>
      <w:rPr>
        <w:i/>
        <w:sz w:val="20"/>
      </w:rPr>
    </w:pPr>
    <w:r>
      <w:rPr>
        <w:i/>
        <w:sz w:val="20"/>
      </w:rPr>
      <w:t>Doc No: 5N1367-0</w:t>
    </w:r>
    <w:r w:rsidR="001D05C3">
      <w:rPr>
        <w:i/>
        <w:sz w:val="20"/>
      </w:rPr>
      <w:t>3</w:t>
    </w:r>
    <w:r w:rsidR="00C2064D">
      <w:rPr>
        <w:i/>
        <w:sz w:val="20"/>
      </w:rPr>
      <w:tab/>
      <w:t>Effe</w:t>
    </w:r>
    <w:r>
      <w:rPr>
        <w:i/>
        <w:sz w:val="20"/>
      </w:rPr>
      <w:t>ctive Date: 1st September 202</w:t>
    </w:r>
    <w:r w:rsidR="001D05C3">
      <w:rPr>
        <w:i/>
        <w:sz w:val="20"/>
      </w:rPr>
      <w:t>2</w:t>
    </w:r>
    <w:r w:rsidR="00C2064D">
      <w:rPr>
        <w:i/>
        <w:sz w:val="20"/>
      </w:rPr>
      <w:t xml:space="preserve"> </w:t>
    </w:r>
    <w:r w:rsidR="00C2064D">
      <w:rPr>
        <w:i/>
        <w:sz w:val="20"/>
      </w:rPr>
      <w:tab/>
      <w:t xml:space="preserve">Page </w:t>
    </w:r>
    <w:r w:rsidR="00C2064D">
      <w:rPr>
        <w:i/>
        <w:sz w:val="20"/>
      </w:rPr>
      <w:fldChar w:fldCharType="begin"/>
    </w:r>
    <w:r w:rsidR="00C2064D">
      <w:rPr>
        <w:i/>
        <w:sz w:val="20"/>
      </w:rPr>
      <w:instrText xml:space="preserve"> PAGE  \* Arabic  \* MERGEFORMAT </w:instrText>
    </w:r>
    <w:r w:rsidR="00C2064D">
      <w:rPr>
        <w:i/>
        <w:sz w:val="20"/>
      </w:rPr>
      <w:fldChar w:fldCharType="separate"/>
    </w:r>
    <w:r w:rsidR="00C32925">
      <w:rPr>
        <w:i/>
        <w:noProof/>
        <w:sz w:val="20"/>
      </w:rPr>
      <w:t>2</w:t>
    </w:r>
    <w:r w:rsidR="00C2064D">
      <w:rPr>
        <w:i/>
        <w:sz w:val="20"/>
      </w:rPr>
      <w:fldChar w:fldCharType="end"/>
    </w:r>
    <w:r w:rsidR="00C2064D">
      <w:rPr>
        <w:i/>
        <w:sz w:val="20"/>
      </w:rPr>
      <w:t xml:space="preserve"> of </w:t>
    </w:r>
    <w:r w:rsidR="00C2064D">
      <w:rPr>
        <w:i/>
        <w:sz w:val="20"/>
      </w:rPr>
      <w:fldChar w:fldCharType="begin"/>
    </w:r>
    <w:r w:rsidR="00C2064D">
      <w:rPr>
        <w:i/>
        <w:sz w:val="20"/>
      </w:rPr>
      <w:instrText xml:space="preserve"> NUMPAGES   \* MERGEFORMAT </w:instrText>
    </w:r>
    <w:r w:rsidR="00C2064D">
      <w:rPr>
        <w:i/>
        <w:sz w:val="20"/>
      </w:rPr>
      <w:fldChar w:fldCharType="separate"/>
    </w:r>
    <w:r w:rsidR="00C32925">
      <w:rPr>
        <w:i/>
        <w:noProof/>
        <w:sz w:val="20"/>
      </w:rPr>
      <w:t>18</w:t>
    </w:r>
    <w:r w:rsidR="00C2064D">
      <w:rPr>
        <w:i/>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355AD" w14:textId="77777777" w:rsidR="001D05C3" w:rsidRDefault="001D05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3B1409" w14:textId="77777777" w:rsidR="00594D78" w:rsidRDefault="00594D78" w:rsidP="008F164E">
      <w:pPr>
        <w:spacing w:after="0" w:line="240" w:lineRule="auto"/>
      </w:pPr>
      <w:r>
        <w:separator/>
      </w:r>
    </w:p>
  </w:footnote>
  <w:footnote w:type="continuationSeparator" w:id="0">
    <w:p w14:paraId="562C75D1" w14:textId="77777777" w:rsidR="00594D78" w:rsidRDefault="00594D78" w:rsidP="008F16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65116" w14:textId="77777777" w:rsidR="001D05C3" w:rsidRDefault="001D05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0D63F" w14:textId="77777777" w:rsidR="00CF703A" w:rsidRPr="00C2064D" w:rsidRDefault="00C2064D" w:rsidP="00C2064D">
    <w:pPr>
      <w:pStyle w:val="NoSpacing"/>
      <w:jc w:val="center"/>
      <w:rPr>
        <w:i/>
        <w:sz w:val="20"/>
      </w:rPr>
    </w:pPr>
    <w:r w:rsidRPr="00C2064D">
      <w:rPr>
        <w:i/>
        <w:sz w:val="20"/>
      </w:rPr>
      <w:t>Laois and Offaly ETB</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4E37C" w14:textId="77777777" w:rsidR="001D05C3" w:rsidRDefault="001D05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56F53"/>
    <w:multiLevelType w:val="hybridMultilevel"/>
    <w:tmpl w:val="4914E5BE"/>
    <w:lvl w:ilvl="0" w:tplc="527CD9B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6B435C"/>
    <w:multiLevelType w:val="hybridMultilevel"/>
    <w:tmpl w:val="A7086A34"/>
    <w:lvl w:ilvl="0" w:tplc="C02E2DAA">
      <w:start w:val="1"/>
      <w:numFmt w:val="bullet"/>
      <w:lvlText w:val="•"/>
      <w:lvlJc w:val="left"/>
      <w:pPr>
        <w:tabs>
          <w:tab w:val="num" w:pos="720"/>
        </w:tabs>
        <w:ind w:left="720" w:hanging="360"/>
      </w:pPr>
      <w:rPr>
        <w:rFonts w:ascii="Times New Roman" w:hAnsi="Times New Roman" w:hint="default"/>
      </w:rPr>
    </w:lvl>
    <w:lvl w:ilvl="1" w:tplc="5F721A0E" w:tentative="1">
      <w:start w:val="1"/>
      <w:numFmt w:val="bullet"/>
      <w:lvlText w:val="•"/>
      <w:lvlJc w:val="left"/>
      <w:pPr>
        <w:tabs>
          <w:tab w:val="num" w:pos="1440"/>
        </w:tabs>
        <w:ind w:left="1440" w:hanging="360"/>
      </w:pPr>
      <w:rPr>
        <w:rFonts w:ascii="Times New Roman" w:hAnsi="Times New Roman" w:hint="default"/>
      </w:rPr>
    </w:lvl>
    <w:lvl w:ilvl="2" w:tplc="010C9B1C" w:tentative="1">
      <w:start w:val="1"/>
      <w:numFmt w:val="bullet"/>
      <w:lvlText w:val="•"/>
      <w:lvlJc w:val="left"/>
      <w:pPr>
        <w:tabs>
          <w:tab w:val="num" w:pos="2160"/>
        </w:tabs>
        <w:ind w:left="2160" w:hanging="360"/>
      </w:pPr>
      <w:rPr>
        <w:rFonts w:ascii="Times New Roman" w:hAnsi="Times New Roman" w:hint="default"/>
      </w:rPr>
    </w:lvl>
    <w:lvl w:ilvl="3" w:tplc="F9443456" w:tentative="1">
      <w:start w:val="1"/>
      <w:numFmt w:val="bullet"/>
      <w:lvlText w:val="•"/>
      <w:lvlJc w:val="left"/>
      <w:pPr>
        <w:tabs>
          <w:tab w:val="num" w:pos="2880"/>
        </w:tabs>
        <w:ind w:left="2880" w:hanging="360"/>
      </w:pPr>
      <w:rPr>
        <w:rFonts w:ascii="Times New Roman" w:hAnsi="Times New Roman" w:hint="default"/>
      </w:rPr>
    </w:lvl>
    <w:lvl w:ilvl="4" w:tplc="3B604A42" w:tentative="1">
      <w:start w:val="1"/>
      <w:numFmt w:val="bullet"/>
      <w:lvlText w:val="•"/>
      <w:lvlJc w:val="left"/>
      <w:pPr>
        <w:tabs>
          <w:tab w:val="num" w:pos="3600"/>
        </w:tabs>
        <w:ind w:left="3600" w:hanging="360"/>
      </w:pPr>
      <w:rPr>
        <w:rFonts w:ascii="Times New Roman" w:hAnsi="Times New Roman" w:hint="default"/>
      </w:rPr>
    </w:lvl>
    <w:lvl w:ilvl="5" w:tplc="5996688E" w:tentative="1">
      <w:start w:val="1"/>
      <w:numFmt w:val="bullet"/>
      <w:lvlText w:val="•"/>
      <w:lvlJc w:val="left"/>
      <w:pPr>
        <w:tabs>
          <w:tab w:val="num" w:pos="4320"/>
        </w:tabs>
        <w:ind w:left="4320" w:hanging="360"/>
      </w:pPr>
      <w:rPr>
        <w:rFonts w:ascii="Times New Roman" w:hAnsi="Times New Roman" w:hint="default"/>
      </w:rPr>
    </w:lvl>
    <w:lvl w:ilvl="6" w:tplc="A1A4A58A" w:tentative="1">
      <w:start w:val="1"/>
      <w:numFmt w:val="bullet"/>
      <w:lvlText w:val="•"/>
      <w:lvlJc w:val="left"/>
      <w:pPr>
        <w:tabs>
          <w:tab w:val="num" w:pos="5040"/>
        </w:tabs>
        <w:ind w:left="5040" w:hanging="360"/>
      </w:pPr>
      <w:rPr>
        <w:rFonts w:ascii="Times New Roman" w:hAnsi="Times New Roman" w:hint="default"/>
      </w:rPr>
    </w:lvl>
    <w:lvl w:ilvl="7" w:tplc="496297F4" w:tentative="1">
      <w:start w:val="1"/>
      <w:numFmt w:val="bullet"/>
      <w:lvlText w:val="•"/>
      <w:lvlJc w:val="left"/>
      <w:pPr>
        <w:tabs>
          <w:tab w:val="num" w:pos="5760"/>
        </w:tabs>
        <w:ind w:left="5760" w:hanging="360"/>
      </w:pPr>
      <w:rPr>
        <w:rFonts w:ascii="Times New Roman" w:hAnsi="Times New Roman" w:hint="default"/>
      </w:rPr>
    </w:lvl>
    <w:lvl w:ilvl="8" w:tplc="EC58893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9C876FC"/>
    <w:multiLevelType w:val="hybridMultilevel"/>
    <w:tmpl w:val="086C57FA"/>
    <w:lvl w:ilvl="0" w:tplc="18090001">
      <w:start w:val="1"/>
      <w:numFmt w:val="bullet"/>
      <w:lvlText w:val=""/>
      <w:lvlJc w:val="left"/>
      <w:pPr>
        <w:ind w:left="778" w:hanging="360"/>
      </w:pPr>
      <w:rPr>
        <w:rFonts w:ascii="Symbol" w:hAnsi="Symbol" w:hint="default"/>
      </w:rPr>
    </w:lvl>
    <w:lvl w:ilvl="1" w:tplc="18090003">
      <w:start w:val="1"/>
      <w:numFmt w:val="bullet"/>
      <w:lvlText w:val="o"/>
      <w:lvlJc w:val="left"/>
      <w:pPr>
        <w:ind w:left="1498" w:hanging="360"/>
      </w:pPr>
      <w:rPr>
        <w:rFonts w:ascii="Courier New" w:hAnsi="Courier New" w:cs="Courier New" w:hint="default"/>
      </w:rPr>
    </w:lvl>
    <w:lvl w:ilvl="2" w:tplc="18090005" w:tentative="1">
      <w:start w:val="1"/>
      <w:numFmt w:val="bullet"/>
      <w:lvlText w:val=""/>
      <w:lvlJc w:val="left"/>
      <w:pPr>
        <w:ind w:left="2218" w:hanging="360"/>
      </w:pPr>
      <w:rPr>
        <w:rFonts w:ascii="Wingdings" w:hAnsi="Wingdings" w:hint="default"/>
      </w:rPr>
    </w:lvl>
    <w:lvl w:ilvl="3" w:tplc="18090001" w:tentative="1">
      <w:start w:val="1"/>
      <w:numFmt w:val="bullet"/>
      <w:lvlText w:val=""/>
      <w:lvlJc w:val="left"/>
      <w:pPr>
        <w:ind w:left="2938" w:hanging="360"/>
      </w:pPr>
      <w:rPr>
        <w:rFonts w:ascii="Symbol" w:hAnsi="Symbol" w:hint="default"/>
      </w:rPr>
    </w:lvl>
    <w:lvl w:ilvl="4" w:tplc="18090003" w:tentative="1">
      <w:start w:val="1"/>
      <w:numFmt w:val="bullet"/>
      <w:lvlText w:val="o"/>
      <w:lvlJc w:val="left"/>
      <w:pPr>
        <w:ind w:left="3658" w:hanging="360"/>
      </w:pPr>
      <w:rPr>
        <w:rFonts w:ascii="Courier New" w:hAnsi="Courier New" w:cs="Courier New" w:hint="default"/>
      </w:rPr>
    </w:lvl>
    <w:lvl w:ilvl="5" w:tplc="18090005" w:tentative="1">
      <w:start w:val="1"/>
      <w:numFmt w:val="bullet"/>
      <w:lvlText w:val=""/>
      <w:lvlJc w:val="left"/>
      <w:pPr>
        <w:ind w:left="4378" w:hanging="360"/>
      </w:pPr>
      <w:rPr>
        <w:rFonts w:ascii="Wingdings" w:hAnsi="Wingdings" w:hint="default"/>
      </w:rPr>
    </w:lvl>
    <w:lvl w:ilvl="6" w:tplc="18090001" w:tentative="1">
      <w:start w:val="1"/>
      <w:numFmt w:val="bullet"/>
      <w:lvlText w:val=""/>
      <w:lvlJc w:val="left"/>
      <w:pPr>
        <w:ind w:left="5098" w:hanging="360"/>
      </w:pPr>
      <w:rPr>
        <w:rFonts w:ascii="Symbol" w:hAnsi="Symbol" w:hint="default"/>
      </w:rPr>
    </w:lvl>
    <w:lvl w:ilvl="7" w:tplc="18090003" w:tentative="1">
      <w:start w:val="1"/>
      <w:numFmt w:val="bullet"/>
      <w:lvlText w:val="o"/>
      <w:lvlJc w:val="left"/>
      <w:pPr>
        <w:ind w:left="5818" w:hanging="360"/>
      </w:pPr>
      <w:rPr>
        <w:rFonts w:ascii="Courier New" w:hAnsi="Courier New" w:cs="Courier New" w:hint="default"/>
      </w:rPr>
    </w:lvl>
    <w:lvl w:ilvl="8" w:tplc="18090005" w:tentative="1">
      <w:start w:val="1"/>
      <w:numFmt w:val="bullet"/>
      <w:lvlText w:val=""/>
      <w:lvlJc w:val="left"/>
      <w:pPr>
        <w:ind w:left="6538" w:hanging="360"/>
      </w:pPr>
      <w:rPr>
        <w:rFonts w:ascii="Wingdings" w:hAnsi="Wingdings" w:hint="default"/>
      </w:rPr>
    </w:lvl>
  </w:abstractNum>
  <w:abstractNum w:abstractNumId="3" w15:restartNumberingAfterBreak="0">
    <w:nsid w:val="09EB25D6"/>
    <w:multiLevelType w:val="hybridMultilevel"/>
    <w:tmpl w:val="5A8E7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A32ECC"/>
    <w:multiLevelType w:val="hybridMultilevel"/>
    <w:tmpl w:val="4B206AD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3490A67"/>
    <w:multiLevelType w:val="hybridMultilevel"/>
    <w:tmpl w:val="A7F4CAF2"/>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6" w15:restartNumberingAfterBreak="0">
    <w:nsid w:val="17FE26A0"/>
    <w:multiLevelType w:val="hybridMultilevel"/>
    <w:tmpl w:val="08840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282A21"/>
    <w:multiLevelType w:val="hybridMultilevel"/>
    <w:tmpl w:val="C2E097E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204476C4"/>
    <w:multiLevelType w:val="hybridMultilevel"/>
    <w:tmpl w:val="4152741C"/>
    <w:lvl w:ilvl="0" w:tplc="21005A3E">
      <w:start w:val="1"/>
      <w:numFmt w:val="decimal"/>
      <w:lvlText w:val="%1."/>
      <w:lvlJc w:val="left"/>
      <w:pPr>
        <w:ind w:left="360" w:hanging="360"/>
      </w:pPr>
      <w:rPr>
        <w:rFonts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9" w15:restartNumberingAfterBreak="0">
    <w:nsid w:val="21B30EA2"/>
    <w:multiLevelType w:val="hybridMultilevel"/>
    <w:tmpl w:val="1344820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2BBA329F"/>
    <w:multiLevelType w:val="hybridMultilevel"/>
    <w:tmpl w:val="F63278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7000FF"/>
    <w:multiLevelType w:val="hybridMultilevel"/>
    <w:tmpl w:val="C0AC2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606FE9"/>
    <w:multiLevelType w:val="hybridMultilevel"/>
    <w:tmpl w:val="F63278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F6296B"/>
    <w:multiLevelType w:val="hybridMultilevel"/>
    <w:tmpl w:val="F63278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DA4304"/>
    <w:multiLevelType w:val="hybridMultilevel"/>
    <w:tmpl w:val="70C0EC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FF127E7"/>
    <w:multiLevelType w:val="hybridMultilevel"/>
    <w:tmpl w:val="2BE433A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07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5D276E34"/>
    <w:multiLevelType w:val="hybridMultilevel"/>
    <w:tmpl w:val="E71EFD5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FE92AC3"/>
    <w:multiLevelType w:val="hybridMultilevel"/>
    <w:tmpl w:val="7A54705E"/>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18" w15:restartNumberingAfterBreak="0">
    <w:nsid w:val="63115BC4"/>
    <w:multiLevelType w:val="hybridMultilevel"/>
    <w:tmpl w:val="89B205D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678945A5"/>
    <w:multiLevelType w:val="hybridMultilevel"/>
    <w:tmpl w:val="5442016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67D47F64"/>
    <w:multiLevelType w:val="hybridMultilevel"/>
    <w:tmpl w:val="56C07844"/>
    <w:lvl w:ilvl="0" w:tplc="21005A3E">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6B0459CA"/>
    <w:multiLevelType w:val="hybridMultilevel"/>
    <w:tmpl w:val="8062B128"/>
    <w:lvl w:ilvl="0" w:tplc="C956A1AE">
      <w:start w:val="1"/>
      <w:numFmt w:val="decimal"/>
      <w:lvlRestart w:val="0"/>
      <w:pStyle w:val="Heading1"/>
      <w:lvlText w:val="%1."/>
      <w:lvlJc w:val="left"/>
      <w:pPr>
        <w:ind w:left="153" w:hanging="363"/>
      </w:pPr>
    </w:lvl>
    <w:lvl w:ilvl="1" w:tplc="18090019" w:tentative="1">
      <w:start w:val="1"/>
      <w:numFmt w:val="lowerLetter"/>
      <w:lvlText w:val="%2."/>
      <w:lvlJc w:val="left"/>
      <w:pPr>
        <w:ind w:left="1230" w:hanging="360"/>
      </w:pPr>
    </w:lvl>
    <w:lvl w:ilvl="2" w:tplc="1809001B" w:tentative="1">
      <w:start w:val="1"/>
      <w:numFmt w:val="lowerRoman"/>
      <w:lvlText w:val="%3."/>
      <w:lvlJc w:val="right"/>
      <w:pPr>
        <w:ind w:left="1950" w:hanging="180"/>
      </w:pPr>
    </w:lvl>
    <w:lvl w:ilvl="3" w:tplc="1809000F" w:tentative="1">
      <w:start w:val="1"/>
      <w:numFmt w:val="decimal"/>
      <w:lvlText w:val="%4."/>
      <w:lvlJc w:val="left"/>
      <w:pPr>
        <w:ind w:left="2670" w:hanging="360"/>
      </w:pPr>
    </w:lvl>
    <w:lvl w:ilvl="4" w:tplc="18090019" w:tentative="1">
      <w:start w:val="1"/>
      <w:numFmt w:val="lowerLetter"/>
      <w:lvlText w:val="%5."/>
      <w:lvlJc w:val="left"/>
      <w:pPr>
        <w:ind w:left="3390" w:hanging="360"/>
      </w:pPr>
    </w:lvl>
    <w:lvl w:ilvl="5" w:tplc="1809001B" w:tentative="1">
      <w:start w:val="1"/>
      <w:numFmt w:val="lowerRoman"/>
      <w:lvlText w:val="%6."/>
      <w:lvlJc w:val="right"/>
      <w:pPr>
        <w:ind w:left="4110" w:hanging="180"/>
      </w:pPr>
    </w:lvl>
    <w:lvl w:ilvl="6" w:tplc="1809000F" w:tentative="1">
      <w:start w:val="1"/>
      <w:numFmt w:val="decimal"/>
      <w:lvlText w:val="%7."/>
      <w:lvlJc w:val="left"/>
      <w:pPr>
        <w:ind w:left="4830" w:hanging="360"/>
      </w:pPr>
    </w:lvl>
    <w:lvl w:ilvl="7" w:tplc="18090019" w:tentative="1">
      <w:start w:val="1"/>
      <w:numFmt w:val="lowerLetter"/>
      <w:lvlText w:val="%8."/>
      <w:lvlJc w:val="left"/>
      <w:pPr>
        <w:ind w:left="5550" w:hanging="360"/>
      </w:pPr>
    </w:lvl>
    <w:lvl w:ilvl="8" w:tplc="1809001B" w:tentative="1">
      <w:start w:val="1"/>
      <w:numFmt w:val="lowerRoman"/>
      <w:lvlText w:val="%9."/>
      <w:lvlJc w:val="right"/>
      <w:pPr>
        <w:ind w:left="6270" w:hanging="180"/>
      </w:pPr>
    </w:lvl>
  </w:abstractNum>
  <w:abstractNum w:abstractNumId="22" w15:restartNumberingAfterBreak="0">
    <w:nsid w:val="77A3019C"/>
    <w:multiLevelType w:val="hybridMultilevel"/>
    <w:tmpl w:val="D986858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20"/>
  </w:num>
  <w:num w:numId="2">
    <w:abstractNumId w:val="4"/>
  </w:num>
  <w:num w:numId="3">
    <w:abstractNumId w:val="8"/>
  </w:num>
  <w:num w:numId="4">
    <w:abstractNumId w:val="1"/>
  </w:num>
  <w:num w:numId="5">
    <w:abstractNumId w:val="12"/>
  </w:num>
  <w:num w:numId="6">
    <w:abstractNumId w:val="13"/>
  </w:num>
  <w:num w:numId="7">
    <w:abstractNumId w:val="15"/>
  </w:num>
  <w:num w:numId="8">
    <w:abstractNumId w:val="19"/>
  </w:num>
  <w:num w:numId="9">
    <w:abstractNumId w:val="9"/>
  </w:num>
  <w:num w:numId="10">
    <w:abstractNumId w:val="22"/>
  </w:num>
  <w:num w:numId="11">
    <w:abstractNumId w:val="18"/>
  </w:num>
  <w:num w:numId="12">
    <w:abstractNumId w:val="2"/>
  </w:num>
  <w:num w:numId="13">
    <w:abstractNumId w:val="17"/>
  </w:num>
  <w:num w:numId="14">
    <w:abstractNumId w:val="16"/>
  </w:num>
  <w:num w:numId="15">
    <w:abstractNumId w:val="6"/>
  </w:num>
  <w:num w:numId="16">
    <w:abstractNumId w:val="10"/>
  </w:num>
  <w:num w:numId="17">
    <w:abstractNumId w:val="11"/>
  </w:num>
  <w:num w:numId="18">
    <w:abstractNumId w:val="5"/>
  </w:num>
  <w:num w:numId="19">
    <w:abstractNumId w:val="3"/>
  </w:num>
  <w:num w:numId="20">
    <w:abstractNumId w:val="14"/>
  </w:num>
  <w:num w:numId="21">
    <w:abstractNumId w:val="0"/>
  </w:num>
  <w:num w:numId="22">
    <w:abstractNumId w:val="21"/>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B50"/>
    <w:rsid w:val="00015483"/>
    <w:rsid w:val="00015C17"/>
    <w:rsid w:val="00021DB7"/>
    <w:rsid w:val="00040DC6"/>
    <w:rsid w:val="00085442"/>
    <w:rsid w:val="00086C00"/>
    <w:rsid w:val="00093860"/>
    <w:rsid w:val="000C5E77"/>
    <w:rsid w:val="000C6BA9"/>
    <w:rsid w:val="000E17E6"/>
    <w:rsid w:val="000E1E0E"/>
    <w:rsid w:val="000E4312"/>
    <w:rsid w:val="000E60CC"/>
    <w:rsid w:val="00106B5E"/>
    <w:rsid w:val="00131423"/>
    <w:rsid w:val="00151BF9"/>
    <w:rsid w:val="00171CDE"/>
    <w:rsid w:val="0019108F"/>
    <w:rsid w:val="00195249"/>
    <w:rsid w:val="00196360"/>
    <w:rsid w:val="001A27B8"/>
    <w:rsid w:val="001D05C3"/>
    <w:rsid w:val="00200900"/>
    <w:rsid w:val="00201265"/>
    <w:rsid w:val="00205F61"/>
    <w:rsid w:val="00251ED3"/>
    <w:rsid w:val="00274A01"/>
    <w:rsid w:val="00282F10"/>
    <w:rsid w:val="00296EF1"/>
    <w:rsid w:val="002A69FF"/>
    <w:rsid w:val="002D428B"/>
    <w:rsid w:val="002F1F7F"/>
    <w:rsid w:val="002F504C"/>
    <w:rsid w:val="0030526B"/>
    <w:rsid w:val="003134D2"/>
    <w:rsid w:val="0031460A"/>
    <w:rsid w:val="00315B8E"/>
    <w:rsid w:val="0031605F"/>
    <w:rsid w:val="003358BF"/>
    <w:rsid w:val="00352DC1"/>
    <w:rsid w:val="00354DA8"/>
    <w:rsid w:val="00355E43"/>
    <w:rsid w:val="0035788C"/>
    <w:rsid w:val="00373F29"/>
    <w:rsid w:val="00394842"/>
    <w:rsid w:val="003A172F"/>
    <w:rsid w:val="003A4565"/>
    <w:rsid w:val="003A480F"/>
    <w:rsid w:val="003A486D"/>
    <w:rsid w:val="003A77C0"/>
    <w:rsid w:val="003B10F0"/>
    <w:rsid w:val="003B5370"/>
    <w:rsid w:val="003D0FC1"/>
    <w:rsid w:val="003F5592"/>
    <w:rsid w:val="00401B50"/>
    <w:rsid w:val="0040322D"/>
    <w:rsid w:val="0040493B"/>
    <w:rsid w:val="00421028"/>
    <w:rsid w:val="00426D6B"/>
    <w:rsid w:val="00440B5A"/>
    <w:rsid w:val="00445735"/>
    <w:rsid w:val="004504A5"/>
    <w:rsid w:val="00457ED0"/>
    <w:rsid w:val="004602DB"/>
    <w:rsid w:val="004666BA"/>
    <w:rsid w:val="00477E46"/>
    <w:rsid w:val="004838AA"/>
    <w:rsid w:val="0048520D"/>
    <w:rsid w:val="004A0AE0"/>
    <w:rsid w:val="004B61E1"/>
    <w:rsid w:val="004D3089"/>
    <w:rsid w:val="004E5C40"/>
    <w:rsid w:val="004E5DD4"/>
    <w:rsid w:val="00505416"/>
    <w:rsid w:val="005100AB"/>
    <w:rsid w:val="005327FD"/>
    <w:rsid w:val="005433E0"/>
    <w:rsid w:val="00543802"/>
    <w:rsid w:val="0054645B"/>
    <w:rsid w:val="0055757F"/>
    <w:rsid w:val="0056734C"/>
    <w:rsid w:val="00570CCC"/>
    <w:rsid w:val="00580648"/>
    <w:rsid w:val="005941DE"/>
    <w:rsid w:val="00594D78"/>
    <w:rsid w:val="005D3D9F"/>
    <w:rsid w:val="005D41FF"/>
    <w:rsid w:val="005D5501"/>
    <w:rsid w:val="005E3CE9"/>
    <w:rsid w:val="005E55E6"/>
    <w:rsid w:val="005F1E31"/>
    <w:rsid w:val="005F3207"/>
    <w:rsid w:val="0061310E"/>
    <w:rsid w:val="00644030"/>
    <w:rsid w:val="00673395"/>
    <w:rsid w:val="006776BC"/>
    <w:rsid w:val="00680D71"/>
    <w:rsid w:val="00691024"/>
    <w:rsid w:val="00691256"/>
    <w:rsid w:val="00697EA0"/>
    <w:rsid w:val="006B086C"/>
    <w:rsid w:val="006B3510"/>
    <w:rsid w:val="006C3D42"/>
    <w:rsid w:val="006D1269"/>
    <w:rsid w:val="00727AEE"/>
    <w:rsid w:val="00737650"/>
    <w:rsid w:val="007452F2"/>
    <w:rsid w:val="007515C9"/>
    <w:rsid w:val="007744C8"/>
    <w:rsid w:val="00774C64"/>
    <w:rsid w:val="00777F99"/>
    <w:rsid w:val="00781354"/>
    <w:rsid w:val="00786213"/>
    <w:rsid w:val="00791281"/>
    <w:rsid w:val="00793A5F"/>
    <w:rsid w:val="0079416E"/>
    <w:rsid w:val="00796E35"/>
    <w:rsid w:val="007A3D10"/>
    <w:rsid w:val="007A72B4"/>
    <w:rsid w:val="007B1E6B"/>
    <w:rsid w:val="007B26D8"/>
    <w:rsid w:val="007D5528"/>
    <w:rsid w:val="0083047C"/>
    <w:rsid w:val="008318DD"/>
    <w:rsid w:val="00850D18"/>
    <w:rsid w:val="008520AE"/>
    <w:rsid w:val="008539F8"/>
    <w:rsid w:val="008553F9"/>
    <w:rsid w:val="0087420A"/>
    <w:rsid w:val="008804DD"/>
    <w:rsid w:val="00881636"/>
    <w:rsid w:val="00884AFE"/>
    <w:rsid w:val="00885967"/>
    <w:rsid w:val="00893DA6"/>
    <w:rsid w:val="00894A46"/>
    <w:rsid w:val="008A78CB"/>
    <w:rsid w:val="008C70E2"/>
    <w:rsid w:val="008D32FF"/>
    <w:rsid w:val="008D4C52"/>
    <w:rsid w:val="008E4365"/>
    <w:rsid w:val="008F1317"/>
    <w:rsid w:val="008F164E"/>
    <w:rsid w:val="00915A6A"/>
    <w:rsid w:val="00927702"/>
    <w:rsid w:val="00951CFB"/>
    <w:rsid w:val="00955D5B"/>
    <w:rsid w:val="009726BD"/>
    <w:rsid w:val="009757E1"/>
    <w:rsid w:val="0099476A"/>
    <w:rsid w:val="009958A5"/>
    <w:rsid w:val="009B1747"/>
    <w:rsid w:val="009C7537"/>
    <w:rsid w:val="009D2DD4"/>
    <w:rsid w:val="009D5A8A"/>
    <w:rsid w:val="009D607F"/>
    <w:rsid w:val="00A108EA"/>
    <w:rsid w:val="00A11D71"/>
    <w:rsid w:val="00A1237B"/>
    <w:rsid w:val="00A2068C"/>
    <w:rsid w:val="00A2183B"/>
    <w:rsid w:val="00A47A90"/>
    <w:rsid w:val="00A54262"/>
    <w:rsid w:val="00A91749"/>
    <w:rsid w:val="00AA0895"/>
    <w:rsid w:val="00AB2DD6"/>
    <w:rsid w:val="00AB433B"/>
    <w:rsid w:val="00AB6244"/>
    <w:rsid w:val="00AD0BB2"/>
    <w:rsid w:val="00AD6C3B"/>
    <w:rsid w:val="00AE275A"/>
    <w:rsid w:val="00AE3D25"/>
    <w:rsid w:val="00AE3D26"/>
    <w:rsid w:val="00AF7ED3"/>
    <w:rsid w:val="00B0058E"/>
    <w:rsid w:val="00B03D40"/>
    <w:rsid w:val="00B52DBA"/>
    <w:rsid w:val="00B60756"/>
    <w:rsid w:val="00B6655D"/>
    <w:rsid w:val="00B81C86"/>
    <w:rsid w:val="00B8377D"/>
    <w:rsid w:val="00B869A1"/>
    <w:rsid w:val="00BA7503"/>
    <w:rsid w:val="00BB3C95"/>
    <w:rsid w:val="00BC1A2D"/>
    <w:rsid w:val="00BE3BC4"/>
    <w:rsid w:val="00BE6771"/>
    <w:rsid w:val="00BF5530"/>
    <w:rsid w:val="00C007B8"/>
    <w:rsid w:val="00C14335"/>
    <w:rsid w:val="00C1668B"/>
    <w:rsid w:val="00C2064D"/>
    <w:rsid w:val="00C2392B"/>
    <w:rsid w:val="00C32925"/>
    <w:rsid w:val="00C82EEC"/>
    <w:rsid w:val="00C84A19"/>
    <w:rsid w:val="00C8516A"/>
    <w:rsid w:val="00C907AF"/>
    <w:rsid w:val="00CA6BB7"/>
    <w:rsid w:val="00CE2121"/>
    <w:rsid w:val="00CE7E09"/>
    <w:rsid w:val="00CF703A"/>
    <w:rsid w:val="00D06AE7"/>
    <w:rsid w:val="00D113DA"/>
    <w:rsid w:val="00D14AB1"/>
    <w:rsid w:val="00D5239C"/>
    <w:rsid w:val="00D809FB"/>
    <w:rsid w:val="00DA0942"/>
    <w:rsid w:val="00DA6ECE"/>
    <w:rsid w:val="00DB258C"/>
    <w:rsid w:val="00DC0F44"/>
    <w:rsid w:val="00DC4DB3"/>
    <w:rsid w:val="00DC6C1D"/>
    <w:rsid w:val="00DD6A54"/>
    <w:rsid w:val="00DD6E4D"/>
    <w:rsid w:val="00DD7F87"/>
    <w:rsid w:val="00DE2426"/>
    <w:rsid w:val="00DE64DE"/>
    <w:rsid w:val="00DF29D5"/>
    <w:rsid w:val="00E0493D"/>
    <w:rsid w:val="00E159B5"/>
    <w:rsid w:val="00E15F14"/>
    <w:rsid w:val="00E2508A"/>
    <w:rsid w:val="00E25FDE"/>
    <w:rsid w:val="00E27169"/>
    <w:rsid w:val="00E3498D"/>
    <w:rsid w:val="00E4410F"/>
    <w:rsid w:val="00E90D9B"/>
    <w:rsid w:val="00EA4B6D"/>
    <w:rsid w:val="00ED6D45"/>
    <w:rsid w:val="00EE1490"/>
    <w:rsid w:val="00EE2433"/>
    <w:rsid w:val="00F15A3D"/>
    <w:rsid w:val="00F16257"/>
    <w:rsid w:val="00F16C3E"/>
    <w:rsid w:val="00F253EA"/>
    <w:rsid w:val="00F35C76"/>
    <w:rsid w:val="00F57EF4"/>
    <w:rsid w:val="00F6045D"/>
    <w:rsid w:val="00F672B9"/>
    <w:rsid w:val="00F72CD2"/>
    <w:rsid w:val="00FB2C8B"/>
    <w:rsid w:val="00FD35B4"/>
    <w:rsid w:val="00FF59C0"/>
    <w:rsid w:val="37EDF55F"/>
    <w:rsid w:val="44EBB167"/>
    <w:rsid w:val="4A6F24FC"/>
    <w:rsid w:val="566D31BB"/>
    <w:rsid w:val="66219FCC"/>
    <w:rsid w:val="6FA0431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47BA9"/>
  <w15:chartTrackingRefBased/>
  <w15:docId w15:val="{4C9A7EBC-A44F-4DD2-83BB-AD2954740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64E"/>
    <w:pPr>
      <w:spacing w:after="200" w:line="276" w:lineRule="auto"/>
    </w:pPr>
    <w:rPr>
      <w:sz w:val="22"/>
      <w:szCs w:val="22"/>
      <w:lang w:val="en-IE" w:eastAsia="en-US"/>
    </w:rPr>
  </w:style>
  <w:style w:type="paragraph" w:styleId="Heading1">
    <w:name w:val="heading 1"/>
    <w:basedOn w:val="Normal"/>
    <w:next w:val="Normal"/>
    <w:link w:val="Heading1Char"/>
    <w:uiPriority w:val="9"/>
    <w:qFormat/>
    <w:rsid w:val="00C2064D"/>
    <w:pPr>
      <w:keepNext/>
      <w:numPr>
        <w:numId w:val="22"/>
      </w:numPr>
      <w:shd w:val="clear" w:color="auto" w:fill="E2EFD9"/>
      <w:spacing w:before="240" w:after="120" w:line="240" w:lineRule="auto"/>
      <w:ind w:left="426" w:hanging="426"/>
      <w:outlineLvl w:val="0"/>
    </w:pPr>
    <w:rPr>
      <w:rFonts w:eastAsia="MS Gothic"/>
      <w:b/>
      <w:bCs/>
      <w:kern w:val="32"/>
      <w:szCs w:val="32"/>
      <w:lang w:val="en-GB" w:eastAsia="x-none"/>
    </w:rPr>
  </w:style>
  <w:style w:type="paragraph" w:styleId="Heading2">
    <w:name w:val="heading 2"/>
    <w:basedOn w:val="Normal"/>
    <w:next w:val="Normal"/>
    <w:link w:val="Heading2Char"/>
    <w:uiPriority w:val="9"/>
    <w:qFormat/>
    <w:rsid w:val="00B03D40"/>
    <w:pPr>
      <w:keepNext/>
      <w:shd w:val="clear" w:color="auto" w:fill="E2EFD9"/>
      <w:spacing w:before="160" w:after="160"/>
      <w:ind w:left="357" w:hanging="357"/>
      <w:outlineLvl w:val="1"/>
    </w:pPr>
    <w:rPr>
      <w:rFonts w:eastAsia="Times New Roman"/>
      <w:b/>
      <w:bCs/>
      <w:iCs/>
      <w:szCs w:val="28"/>
      <w:lang w:val="x-none" w:eastAsia="x-none"/>
    </w:rPr>
  </w:style>
  <w:style w:type="paragraph" w:styleId="Heading3">
    <w:name w:val="heading 3"/>
    <w:basedOn w:val="Normal"/>
    <w:next w:val="Normal"/>
    <w:link w:val="Heading3Char"/>
    <w:uiPriority w:val="9"/>
    <w:qFormat/>
    <w:rsid w:val="00B03D40"/>
    <w:pPr>
      <w:keepNext/>
      <w:spacing w:before="240" w:after="60"/>
      <w:outlineLvl w:val="2"/>
    </w:pPr>
    <w:rPr>
      <w:rFonts w:ascii="Cambria" w:eastAsia="Times New Roman" w:hAnsi="Cambria"/>
      <w:b/>
      <w:bCs/>
      <w:sz w:val="26"/>
      <w:szCs w:val="26"/>
      <w:lang w:val="x-none" w:eastAsia="x-none"/>
    </w:rPr>
  </w:style>
  <w:style w:type="paragraph" w:styleId="Heading4">
    <w:name w:val="heading 4"/>
    <w:basedOn w:val="Normal"/>
    <w:next w:val="Normal"/>
    <w:link w:val="Heading4Char"/>
    <w:uiPriority w:val="9"/>
    <w:qFormat/>
    <w:rsid w:val="00B03D40"/>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
    <w:qFormat/>
    <w:rsid w:val="00B03D40"/>
    <w:pPr>
      <w:spacing w:before="240" w:after="60"/>
      <w:outlineLvl w:val="5"/>
    </w:pPr>
    <w:rPr>
      <w:rFonts w:eastAsia="Times New Roman"/>
      <w:b/>
      <w:bCs/>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2064D"/>
    <w:rPr>
      <w:rFonts w:eastAsia="MS Gothic"/>
      <w:b/>
      <w:bCs/>
      <w:kern w:val="32"/>
      <w:sz w:val="22"/>
      <w:szCs w:val="32"/>
      <w:shd w:val="clear" w:color="auto" w:fill="E2EFD9"/>
      <w:lang w:val="en-GB" w:eastAsia="x-none"/>
    </w:rPr>
  </w:style>
  <w:style w:type="character" w:customStyle="1" w:styleId="Heading2Char">
    <w:name w:val="Heading 2 Char"/>
    <w:link w:val="Heading2"/>
    <w:uiPriority w:val="9"/>
    <w:rsid w:val="00B03D40"/>
    <w:rPr>
      <w:rFonts w:eastAsia="Times New Roman"/>
      <w:b/>
      <w:bCs/>
      <w:iCs/>
      <w:sz w:val="22"/>
      <w:szCs w:val="28"/>
      <w:shd w:val="clear" w:color="auto" w:fill="E2EFD9"/>
      <w:lang w:val="x-none" w:eastAsia="x-none"/>
    </w:rPr>
  </w:style>
  <w:style w:type="character" w:customStyle="1" w:styleId="Heading3Char">
    <w:name w:val="Heading 3 Char"/>
    <w:link w:val="Heading3"/>
    <w:uiPriority w:val="9"/>
    <w:rsid w:val="00B03D40"/>
    <w:rPr>
      <w:rFonts w:ascii="Cambria" w:eastAsia="Times New Roman" w:hAnsi="Cambria" w:cs="Times New Roman"/>
      <w:b/>
      <w:bCs/>
      <w:sz w:val="26"/>
      <w:szCs w:val="26"/>
    </w:rPr>
  </w:style>
  <w:style w:type="character" w:customStyle="1" w:styleId="Heading4Char">
    <w:name w:val="Heading 4 Char"/>
    <w:link w:val="Heading4"/>
    <w:uiPriority w:val="9"/>
    <w:semiHidden/>
    <w:rsid w:val="00B03D40"/>
    <w:rPr>
      <w:rFonts w:ascii="Calibri" w:eastAsia="Times New Roman" w:hAnsi="Calibri" w:cs="Times New Roman"/>
      <w:b/>
      <w:bCs/>
      <w:sz w:val="28"/>
      <w:szCs w:val="28"/>
    </w:rPr>
  </w:style>
  <w:style w:type="character" w:customStyle="1" w:styleId="Heading6Char">
    <w:name w:val="Heading 6 Char"/>
    <w:link w:val="Heading6"/>
    <w:uiPriority w:val="9"/>
    <w:semiHidden/>
    <w:rsid w:val="00B03D40"/>
    <w:rPr>
      <w:rFonts w:ascii="Calibri" w:eastAsia="Times New Roman" w:hAnsi="Calibri" w:cs="Times New Roman"/>
      <w:b/>
      <w:bCs/>
    </w:rPr>
  </w:style>
  <w:style w:type="paragraph" w:styleId="TOC1">
    <w:name w:val="toc 1"/>
    <w:basedOn w:val="Normal"/>
    <w:next w:val="Normal"/>
    <w:autoRedefine/>
    <w:uiPriority w:val="39"/>
    <w:unhideWhenUsed/>
    <w:qFormat/>
    <w:rsid w:val="00B03D40"/>
    <w:pPr>
      <w:spacing w:after="100"/>
    </w:pPr>
    <w:rPr>
      <w:rFonts w:eastAsia="Times New Roman"/>
      <w:lang w:val="en-US"/>
    </w:rPr>
  </w:style>
  <w:style w:type="paragraph" w:styleId="TOC3">
    <w:name w:val="toc 3"/>
    <w:basedOn w:val="Normal"/>
    <w:next w:val="Normal"/>
    <w:autoRedefine/>
    <w:uiPriority w:val="39"/>
    <w:semiHidden/>
    <w:unhideWhenUsed/>
    <w:qFormat/>
    <w:rsid w:val="00B03D40"/>
    <w:pPr>
      <w:spacing w:after="100"/>
      <w:ind w:left="440"/>
    </w:pPr>
    <w:rPr>
      <w:rFonts w:eastAsia="Times New Roman"/>
      <w:lang w:val="en-US"/>
    </w:rPr>
  </w:style>
  <w:style w:type="character" w:styleId="Strong">
    <w:name w:val="Strong"/>
    <w:uiPriority w:val="22"/>
    <w:qFormat/>
    <w:rsid w:val="00B03D40"/>
    <w:rPr>
      <w:b/>
      <w:bCs/>
    </w:rPr>
  </w:style>
  <w:style w:type="paragraph" w:styleId="ListParagraph">
    <w:name w:val="List Paragraph"/>
    <w:basedOn w:val="Normal"/>
    <w:link w:val="ListParagraphChar"/>
    <w:uiPriority w:val="34"/>
    <w:qFormat/>
    <w:rsid w:val="00B03D40"/>
    <w:pPr>
      <w:ind w:left="720"/>
      <w:contextualSpacing/>
    </w:pPr>
  </w:style>
  <w:style w:type="character" w:customStyle="1" w:styleId="ListParagraphChar">
    <w:name w:val="List Paragraph Char"/>
    <w:basedOn w:val="DefaultParagraphFont"/>
    <w:link w:val="ListParagraph"/>
    <w:uiPriority w:val="34"/>
    <w:rsid w:val="00B03D40"/>
  </w:style>
  <w:style w:type="paragraph" w:styleId="TOCHeading">
    <w:name w:val="TOC Heading"/>
    <w:basedOn w:val="Heading1"/>
    <w:next w:val="Normal"/>
    <w:uiPriority w:val="39"/>
    <w:qFormat/>
    <w:rsid w:val="00B03D40"/>
    <w:pPr>
      <w:keepLines/>
      <w:spacing w:before="480" w:after="0" w:line="276" w:lineRule="auto"/>
      <w:outlineLvl w:val="9"/>
    </w:pPr>
    <w:rPr>
      <w:rFonts w:ascii="Cambria" w:eastAsia="Times New Roman" w:hAnsi="Cambria"/>
      <w:color w:val="365F91"/>
      <w:kern w:val="0"/>
      <w:sz w:val="28"/>
      <w:szCs w:val="28"/>
      <w:lang w:val="en-US"/>
    </w:rPr>
  </w:style>
  <w:style w:type="paragraph" w:customStyle="1" w:styleId="ColorfulList-Accent11">
    <w:name w:val="Colorful List - Accent 11"/>
    <w:basedOn w:val="Normal"/>
    <w:uiPriority w:val="34"/>
    <w:qFormat/>
    <w:rsid w:val="00B03D40"/>
    <w:pPr>
      <w:spacing w:after="0" w:line="240" w:lineRule="auto"/>
      <w:ind w:left="720"/>
      <w:contextualSpacing/>
    </w:pPr>
    <w:rPr>
      <w:lang w:val="en-GB"/>
    </w:rPr>
  </w:style>
  <w:style w:type="paragraph" w:styleId="Header">
    <w:name w:val="header"/>
    <w:basedOn w:val="Normal"/>
    <w:link w:val="HeaderChar"/>
    <w:uiPriority w:val="99"/>
    <w:unhideWhenUsed/>
    <w:rsid w:val="008F16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64E"/>
  </w:style>
  <w:style w:type="paragraph" w:styleId="Footer">
    <w:name w:val="footer"/>
    <w:basedOn w:val="Normal"/>
    <w:link w:val="FooterChar"/>
    <w:uiPriority w:val="99"/>
    <w:unhideWhenUsed/>
    <w:rsid w:val="008F16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64E"/>
  </w:style>
  <w:style w:type="table" w:styleId="TableGrid">
    <w:name w:val="Table Grid"/>
    <w:basedOn w:val="TableNormal"/>
    <w:uiPriority w:val="59"/>
    <w:rsid w:val="008F164E"/>
    <w:rPr>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B1747"/>
    <w:pPr>
      <w:spacing w:after="0" w:line="240" w:lineRule="auto"/>
    </w:pPr>
    <w:rPr>
      <w:rFonts w:ascii="Tahoma" w:eastAsia="Times New Roman" w:hAnsi="Tahoma"/>
      <w:sz w:val="16"/>
      <w:szCs w:val="16"/>
      <w:lang w:val="x-none" w:eastAsia="en-IE"/>
    </w:rPr>
  </w:style>
  <w:style w:type="character" w:customStyle="1" w:styleId="BalloonTextChar">
    <w:name w:val="Balloon Text Char"/>
    <w:link w:val="BalloonText"/>
    <w:uiPriority w:val="99"/>
    <w:semiHidden/>
    <w:rsid w:val="009B1747"/>
    <w:rPr>
      <w:rFonts w:ascii="Tahoma" w:eastAsia="Times New Roman" w:hAnsi="Tahoma" w:cs="Tahoma"/>
      <w:sz w:val="16"/>
      <w:szCs w:val="16"/>
      <w:lang w:eastAsia="en-IE"/>
    </w:rPr>
  </w:style>
  <w:style w:type="paragraph" w:styleId="NoSpacing">
    <w:name w:val="No Spacing"/>
    <w:uiPriority w:val="1"/>
    <w:qFormat/>
    <w:rsid w:val="00C2064D"/>
    <w:pPr>
      <w:spacing w:after="200" w:line="276" w:lineRule="auto"/>
      <w:ind w:left="425"/>
    </w:pPr>
    <w:rPr>
      <w:sz w:val="22"/>
      <w:szCs w:val="22"/>
      <w:lang w:val="en-I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8156728">
      <w:bodyDiv w:val="1"/>
      <w:marLeft w:val="0"/>
      <w:marRight w:val="0"/>
      <w:marTop w:val="0"/>
      <w:marBottom w:val="0"/>
      <w:divBdr>
        <w:top w:val="none" w:sz="0" w:space="0" w:color="auto"/>
        <w:left w:val="none" w:sz="0" w:space="0" w:color="auto"/>
        <w:bottom w:val="none" w:sz="0" w:space="0" w:color="auto"/>
        <w:right w:val="none" w:sz="0" w:space="0" w:color="auto"/>
      </w:divBdr>
      <w:divsChild>
        <w:div w:id="109592135">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E:\Module%20writing\FINAL%20TEAMWORK%20-%2027FEB.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BEBAD23C5C8834381F7EC493A1DAB7F" ma:contentTypeVersion="15" ma:contentTypeDescription="Create a new document." ma:contentTypeScope="" ma:versionID="c5bd38985c9b365d52ebe1fbf563ea5b">
  <xsd:schema xmlns:xsd="http://www.w3.org/2001/XMLSchema" xmlns:xs="http://www.w3.org/2001/XMLSchema" xmlns:p="http://schemas.microsoft.com/office/2006/metadata/properties" xmlns:ns1="http://schemas.microsoft.com/sharepoint/v3" xmlns:ns3="38b2580e-9ac0-4cb7-be66-de2b439f9332" xmlns:ns4="82359709-66c9-4ed4-b87f-4fe2b34dcae6" targetNamespace="http://schemas.microsoft.com/office/2006/metadata/properties" ma:root="true" ma:fieldsID="a17c3ad2f55dbfd57a4f9e4a4862e9f0" ns1:_="" ns3:_="" ns4:_="">
    <xsd:import namespace="http://schemas.microsoft.com/sharepoint/v3"/>
    <xsd:import namespace="38b2580e-9ac0-4cb7-be66-de2b439f9332"/>
    <xsd:import namespace="82359709-66c9-4ed4-b87f-4fe2b34dca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b2580e-9ac0-4cb7-be66-de2b439f9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359709-66c9-4ed4-b87f-4fe2b34dcae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27678B-3627-41B2-BEDC-55298CBAA792}">
  <ds:schemaRefs>
    <ds:schemaRef ds:uri="82359709-66c9-4ed4-b87f-4fe2b34dcae6"/>
    <ds:schemaRef ds:uri="http://purl.org/dc/elements/1.1/"/>
    <ds:schemaRef ds:uri="http://purl.org/dc/dcmitype/"/>
    <ds:schemaRef ds:uri="http://schemas.microsoft.com/office/2006/documentManagement/types"/>
    <ds:schemaRef ds:uri="http://schemas.openxmlformats.org/package/2006/metadata/core-properties"/>
    <ds:schemaRef ds:uri="http://schemas.microsoft.com/office/2006/metadata/properties"/>
    <ds:schemaRef ds:uri="http://schemas.microsoft.com/office/infopath/2007/PartnerControls"/>
    <ds:schemaRef ds:uri="http://schemas.microsoft.com/sharepoint/v3"/>
    <ds:schemaRef ds:uri="http://www.w3.org/XML/1998/namespace"/>
    <ds:schemaRef ds:uri="38b2580e-9ac0-4cb7-be66-de2b439f9332"/>
    <ds:schemaRef ds:uri="http://purl.org/dc/terms/"/>
  </ds:schemaRefs>
</ds:datastoreItem>
</file>

<file path=customXml/itemProps2.xml><?xml version="1.0" encoding="utf-8"?>
<ds:datastoreItem xmlns:ds="http://schemas.openxmlformats.org/officeDocument/2006/customXml" ds:itemID="{BB8F8622-B68A-4BE2-A011-3AC8ACC2313C}">
  <ds:schemaRefs>
    <ds:schemaRef ds:uri="http://schemas.microsoft.com/sharepoint/v3/contenttype/forms"/>
  </ds:schemaRefs>
</ds:datastoreItem>
</file>

<file path=customXml/itemProps3.xml><?xml version="1.0" encoding="utf-8"?>
<ds:datastoreItem xmlns:ds="http://schemas.openxmlformats.org/officeDocument/2006/customXml" ds:itemID="{2BDBB27A-44C6-4A41-B641-D1B5FDF405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8b2580e-9ac0-4cb7-be66-de2b439f9332"/>
    <ds:schemaRef ds:uri="82359709-66c9-4ed4-b87f-4fe2b34dc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FINAL TEAMWORK - 27FEB</Template>
  <TotalTime>0</TotalTime>
  <Pages>18</Pages>
  <Words>5333</Words>
  <Characters>30404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 Melia</dc:creator>
  <cp:keywords/>
  <cp:lastModifiedBy>Debbie Dollard</cp:lastModifiedBy>
  <cp:revision>2</cp:revision>
  <cp:lastPrinted>2022-09-05T22:17:00Z</cp:lastPrinted>
  <dcterms:created xsi:type="dcterms:W3CDTF">2022-09-26T11:17:00Z</dcterms:created>
  <dcterms:modified xsi:type="dcterms:W3CDTF">2022-09-26T11:17:00Z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ip_UnifiedCompliancePolicyUIAction">
    <vt:lpwstr/>
  </property>
  <property fmtid="{D5CDD505-2E9C-101B-9397-08002B2CF9AE}" pid="3" name="_ip_UnifiedCompliancePolicyProperties">
    <vt:lpwstr/>
  </property>
  <property fmtid="{D5CDD505-2E9C-101B-9397-08002B2CF9AE}" pid="4" name="lcf76f155ced4ddcb4097134ff3c332f">
    <vt:lpwstr/>
  </property>
  <property fmtid="{D5CDD505-2E9C-101B-9397-08002B2CF9AE}" pid="5" name="TaxCatchAll">
    <vt:lpwstr/>
  </property>
  <property fmtid="{D5CDD505-2E9C-101B-9397-08002B2CF9AE}" pid="6" name="MediaServiceImageTags">
    <vt:lpwstr/>
  </property>
  <property fmtid="{D5CDD505-2E9C-101B-9397-08002B2CF9AE}" pid="7" name="ContentTypeId">
    <vt:lpwstr>0x0101003BEBAD23C5C8834381F7EC493A1DAB7F</vt:lpwstr>
  </property>
</Properties>
</file>